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40324" w14:textId="656C432D" w:rsidR="005212CA" w:rsidRPr="001458A4" w:rsidRDefault="001458A4" w:rsidP="008D4976">
      <w:pPr>
        <w:spacing w:line="288" w:lineRule="auto"/>
        <w:ind w:right="424"/>
        <w:jc w:val="both"/>
        <w:rPr>
          <w:rFonts w:ascii="Calibri" w:hAnsi="Calibri"/>
          <w:b/>
          <w:lang w:val="en-GB"/>
        </w:rPr>
      </w:pPr>
      <w:r w:rsidRPr="001458A4">
        <w:rPr>
          <w:rFonts w:ascii="Calibri" w:hAnsi="Calibri"/>
          <w:b/>
          <w:lang w:val="en-GB"/>
        </w:rPr>
        <w:t>Press release</w:t>
      </w:r>
    </w:p>
    <w:p w14:paraId="591524F4" w14:textId="2DC0D5B8" w:rsidR="00657DC8" w:rsidRPr="008D4976" w:rsidRDefault="00657DC8" w:rsidP="008D4976">
      <w:pPr>
        <w:spacing w:line="288" w:lineRule="auto"/>
        <w:ind w:right="424"/>
        <w:jc w:val="both"/>
        <w:rPr>
          <w:rFonts w:ascii="Calibri" w:hAnsi="Calibri"/>
          <w:b/>
          <w:sz w:val="16"/>
          <w:szCs w:val="16"/>
          <w:lang w:val="en-GB"/>
        </w:rPr>
      </w:pPr>
    </w:p>
    <w:p w14:paraId="59D3BD59" w14:textId="77777777" w:rsidR="008E20F7" w:rsidRPr="008D4976" w:rsidRDefault="008E20F7" w:rsidP="008D4976">
      <w:pPr>
        <w:spacing w:line="288" w:lineRule="auto"/>
        <w:ind w:right="424"/>
        <w:jc w:val="both"/>
        <w:rPr>
          <w:rFonts w:ascii="Calibri" w:hAnsi="Calibri"/>
          <w:b/>
          <w:sz w:val="16"/>
          <w:szCs w:val="16"/>
          <w:lang w:val="en-GB"/>
        </w:rPr>
      </w:pPr>
    </w:p>
    <w:p w14:paraId="1F46BB8A" w14:textId="5A802ADF" w:rsidR="00657DC8" w:rsidRPr="002E4B61" w:rsidRDefault="00657DC8" w:rsidP="008A1072">
      <w:pPr>
        <w:spacing w:line="288" w:lineRule="auto"/>
        <w:ind w:right="708"/>
        <w:jc w:val="both"/>
        <w:rPr>
          <w:rFonts w:ascii="Calibri" w:hAnsi="Calibri"/>
          <w:b/>
          <w:sz w:val="26"/>
          <w:szCs w:val="26"/>
          <w:lang w:val="en-GB"/>
        </w:rPr>
      </w:pPr>
      <w:r w:rsidRPr="002E4B61">
        <w:rPr>
          <w:rFonts w:ascii="Calibri" w:hAnsi="Calibri"/>
          <w:b/>
          <w:sz w:val="26"/>
          <w:szCs w:val="26"/>
          <w:lang w:val="en-GB"/>
        </w:rPr>
        <w:t>KAMA</w:t>
      </w:r>
      <w:r w:rsidR="002E4B61" w:rsidRPr="002E4B61">
        <w:rPr>
          <w:rFonts w:ascii="Calibri" w:hAnsi="Calibri"/>
          <w:b/>
          <w:sz w:val="26"/>
          <w:szCs w:val="26"/>
          <w:lang w:val="en-GB"/>
        </w:rPr>
        <w:t xml:space="preserve"> to present High-end Finishing in Digital Printing at the</w:t>
      </w:r>
      <w:r w:rsidR="007D7D0E" w:rsidRPr="002E4B61">
        <w:rPr>
          <w:rFonts w:ascii="Calibri" w:hAnsi="Calibri"/>
          <w:b/>
          <w:sz w:val="26"/>
          <w:szCs w:val="26"/>
          <w:lang w:val="en-GB"/>
        </w:rPr>
        <w:t xml:space="preserve"> </w:t>
      </w:r>
      <w:proofErr w:type="spellStart"/>
      <w:r w:rsidR="007D7D0E" w:rsidRPr="002E4B61">
        <w:rPr>
          <w:rFonts w:ascii="Calibri" w:hAnsi="Calibri"/>
          <w:b/>
          <w:sz w:val="26"/>
          <w:szCs w:val="26"/>
          <w:lang w:val="en-GB"/>
        </w:rPr>
        <w:t>Hunkeler</w:t>
      </w:r>
      <w:proofErr w:type="spellEnd"/>
      <w:r w:rsidR="007D7D0E" w:rsidRPr="002E4B61">
        <w:rPr>
          <w:rFonts w:ascii="Calibri" w:hAnsi="Calibri"/>
          <w:b/>
          <w:sz w:val="26"/>
          <w:szCs w:val="26"/>
          <w:lang w:val="en-GB"/>
        </w:rPr>
        <w:t xml:space="preserve"> </w:t>
      </w:r>
      <w:proofErr w:type="spellStart"/>
      <w:r w:rsidR="007D7D0E" w:rsidRPr="002E4B61">
        <w:rPr>
          <w:rFonts w:ascii="Calibri" w:hAnsi="Calibri"/>
          <w:b/>
          <w:sz w:val="26"/>
          <w:szCs w:val="26"/>
          <w:lang w:val="en-GB"/>
        </w:rPr>
        <w:t>Innovationdays</w:t>
      </w:r>
      <w:proofErr w:type="spellEnd"/>
      <w:r w:rsidR="007D7D0E" w:rsidRPr="002E4B61">
        <w:rPr>
          <w:rFonts w:ascii="Calibri" w:hAnsi="Calibri"/>
          <w:b/>
          <w:sz w:val="26"/>
          <w:szCs w:val="26"/>
          <w:lang w:val="en-GB"/>
        </w:rPr>
        <w:t xml:space="preserve"> 2023 </w:t>
      </w:r>
    </w:p>
    <w:p w14:paraId="05436780" w14:textId="4988A6EC" w:rsidR="00D0764B" w:rsidRDefault="00D0764B" w:rsidP="008A1072">
      <w:pPr>
        <w:ind w:right="708"/>
        <w:jc w:val="both"/>
        <w:rPr>
          <w:rFonts w:ascii="Calibri" w:hAnsi="Calibri" w:cs="Calibri"/>
          <w:sz w:val="22"/>
          <w:szCs w:val="22"/>
        </w:rPr>
      </w:pPr>
    </w:p>
    <w:p w14:paraId="7C3AC462" w14:textId="58B3FF40" w:rsidR="002E4B61" w:rsidRDefault="00AC0A9F" w:rsidP="008A1072">
      <w:pPr>
        <w:spacing w:line="288" w:lineRule="auto"/>
        <w:ind w:right="708"/>
        <w:jc w:val="both"/>
        <w:rPr>
          <w:rFonts w:ascii="Calibri" w:hAnsi="Calibri" w:cs="Calibri"/>
          <w:sz w:val="22"/>
          <w:szCs w:val="22"/>
        </w:rPr>
      </w:pPr>
      <w:r w:rsidRPr="00AC0A9F">
        <w:rPr>
          <w:rFonts w:ascii="Calibri" w:hAnsi="Calibri" w:cs="Calibri"/>
          <w:b/>
          <w:bCs/>
          <w:sz w:val="22"/>
          <w:szCs w:val="22"/>
        </w:rPr>
        <w:t>Dresden, 1</w:t>
      </w:r>
      <w:r w:rsidRPr="00AC0A9F">
        <w:rPr>
          <w:rFonts w:ascii="Calibri" w:hAnsi="Calibri" w:cs="Calibri"/>
          <w:b/>
          <w:bCs/>
          <w:sz w:val="22"/>
          <w:szCs w:val="22"/>
          <w:vertAlign w:val="superscript"/>
        </w:rPr>
        <w:t>st</w:t>
      </w:r>
      <w:r w:rsidRPr="00AC0A9F">
        <w:rPr>
          <w:rFonts w:ascii="Calibri" w:hAnsi="Calibri" w:cs="Calibri"/>
          <w:b/>
          <w:bCs/>
          <w:sz w:val="22"/>
          <w:szCs w:val="22"/>
        </w:rPr>
        <w:t xml:space="preserve"> February 2023</w:t>
      </w:r>
      <w:r>
        <w:rPr>
          <w:rFonts w:ascii="Calibri" w:hAnsi="Calibri" w:cs="Calibri"/>
          <w:sz w:val="22"/>
          <w:szCs w:val="22"/>
        </w:rPr>
        <w:t xml:space="preserve"> – </w:t>
      </w:r>
      <w:r w:rsidR="002E4B61" w:rsidRPr="002E4B61">
        <w:rPr>
          <w:rFonts w:ascii="Calibri" w:hAnsi="Calibri" w:cs="Calibri"/>
          <w:sz w:val="22"/>
          <w:szCs w:val="22"/>
        </w:rPr>
        <w:t>Machine manufacturer</w:t>
      </w:r>
      <w:r w:rsidR="002E4B61">
        <w:rPr>
          <w:rFonts w:ascii="Calibri" w:hAnsi="Calibri" w:cs="Calibri"/>
          <w:sz w:val="22"/>
          <w:szCs w:val="22"/>
        </w:rPr>
        <w:t xml:space="preserve"> KAMA</w:t>
      </w:r>
      <w:r w:rsidR="002E4B61" w:rsidRPr="002E4B61">
        <w:rPr>
          <w:rFonts w:ascii="Calibri" w:hAnsi="Calibri" w:cs="Calibri"/>
          <w:sz w:val="22"/>
          <w:szCs w:val="22"/>
        </w:rPr>
        <w:t xml:space="preserve">, specialist for efficient finishing </w:t>
      </w:r>
      <w:r w:rsidR="00970BF1">
        <w:rPr>
          <w:rFonts w:ascii="Calibri" w:hAnsi="Calibri" w:cs="Calibri"/>
          <w:sz w:val="22"/>
          <w:szCs w:val="22"/>
        </w:rPr>
        <w:t>solutions for</w:t>
      </w:r>
      <w:r w:rsidR="002E4B61" w:rsidRPr="002E4B61">
        <w:rPr>
          <w:rFonts w:ascii="Calibri" w:hAnsi="Calibri" w:cs="Calibri"/>
          <w:sz w:val="22"/>
          <w:szCs w:val="22"/>
        </w:rPr>
        <w:t xml:space="preserve"> short and medium runs, will be showing </w:t>
      </w:r>
      <w:r w:rsidR="002E4B61" w:rsidRPr="00970BF1">
        <w:rPr>
          <w:rFonts w:ascii="Calibri" w:hAnsi="Calibri" w:cs="Calibri"/>
          <w:b/>
          <w:bCs/>
          <w:sz w:val="22"/>
          <w:szCs w:val="22"/>
        </w:rPr>
        <w:t>live demos</w:t>
      </w:r>
      <w:r w:rsidR="002E4B61" w:rsidRPr="002E4B61">
        <w:rPr>
          <w:rFonts w:ascii="Calibri" w:hAnsi="Calibri" w:cs="Calibri"/>
          <w:sz w:val="22"/>
          <w:szCs w:val="22"/>
        </w:rPr>
        <w:t xml:space="preserve"> of </w:t>
      </w:r>
      <w:r w:rsidR="00970BF1">
        <w:rPr>
          <w:rFonts w:ascii="Calibri" w:hAnsi="Calibri" w:cs="Calibri"/>
          <w:sz w:val="22"/>
          <w:szCs w:val="22"/>
        </w:rPr>
        <w:t>converting</w:t>
      </w:r>
      <w:r w:rsidR="002E4B61" w:rsidRPr="002E4B61">
        <w:rPr>
          <w:rFonts w:ascii="Calibri" w:hAnsi="Calibri" w:cs="Calibri"/>
          <w:sz w:val="22"/>
          <w:szCs w:val="22"/>
        </w:rPr>
        <w:t xml:space="preserve"> </w:t>
      </w:r>
      <w:r w:rsidR="002E4B61" w:rsidRPr="00970BF1">
        <w:rPr>
          <w:rFonts w:ascii="Calibri" w:hAnsi="Calibri" w:cs="Calibri"/>
          <w:sz w:val="22"/>
          <w:szCs w:val="22"/>
        </w:rPr>
        <w:t xml:space="preserve">and high-quality </w:t>
      </w:r>
      <w:r w:rsidR="00970BF1" w:rsidRPr="00970BF1">
        <w:rPr>
          <w:rFonts w:ascii="Calibri" w:hAnsi="Calibri" w:cs="Calibri"/>
          <w:sz w:val="22"/>
          <w:szCs w:val="22"/>
        </w:rPr>
        <w:t>embellishment</w:t>
      </w:r>
      <w:r w:rsidR="002E4B61" w:rsidRPr="00970BF1">
        <w:rPr>
          <w:rFonts w:ascii="Calibri" w:hAnsi="Calibri" w:cs="Calibri"/>
          <w:sz w:val="22"/>
          <w:szCs w:val="22"/>
        </w:rPr>
        <w:t xml:space="preserve"> </w:t>
      </w:r>
      <w:r w:rsidR="00196603">
        <w:rPr>
          <w:rFonts w:ascii="Calibri" w:hAnsi="Calibri" w:cs="Calibri"/>
          <w:sz w:val="22"/>
          <w:szCs w:val="22"/>
        </w:rPr>
        <w:t>in</w:t>
      </w:r>
      <w:r w:rsidR="002E4B61" w:rsidRPr="002E4B61">
        <w:rPr>
          <w:rFonts w:ascii="Calibri" w:hAnsi="Calibri" w:cs="Calibri"/>
          <w:sz w:val="22"/>
          <w:szCs w:val="22"/>
        </w:rPr>
        <w:t xml:space="preserve"> digital printing at the </w:t>
      </w:r>
      <w:proofErr w:type="spellStart"/>
      <w:r w:rsidR="002E4B61" w:rsidRPr="002E4B61">
        <w:rPr>
          <w:rFonts w:ascii="Calibri" w:hAnsi="Calibri" w:cs="Calibri"/>
          <w:sz w:val="22"/>
          <w:szCs w:val="22"/>
        </w:rPr>
        <w:t>Hunkeler</w:t>
      </w:r>
      <w:proofErr w:type="spellEnd"/>
      <w:r w:rsidR="002E4B61" w:rsidRPr="002E4B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E4B61" w:rsidRPr="002E4B61">
        <w:rPr>
          <w:rFonts w:ascii="Calibri" w:hAnsi="Calibri" w:cs="Calibri"/>
          <w:sz w:val="22"/>
          <w:szCs w:val="22"/>
        </w:rPr>
        <w:t>Innovationdays</w:t>
      </w:r>
      <w:proofErr w:type="spellEnd"/>
      <w:r w:rsidR="002E4B61" w:rsidRPr="002E4B61">
        <w:rPr>
          <w:rFonts w:ascii="Calibri" w:hAnsi="Calibri" w:cs="Calibri"/>
          <w:sz w:val="22"/>
          <w:szCs w:val="22"/>
        </w:rPr>
        <w:t xml:space="preserve"> 2023 in Lucerne</w:t>
      </w:r>
      <w:r w:rsidR="00970BF1">
        <w:rPr>
          <w:rFonts w:ascii="Calibri" w:hAnsi="Calibri" w:cs="Calibri"/>
          <w:sz w:val="22"/>
          <w:szCs w:val="22"/>
        </w:rPr>
        <w:t>, Switzerland</w:t>
      </w:r>
      <w:r w:rsidR="002E4B61" w:rsidRPr="002E4B61">
        <w:rPr>
          <w:rFonts w:ascii="Calibri" w:hAnsi="Calibri" w:cs="Calibri"/>
          <w:sz w:val="22"/>
          <w:szCs w:val="22"/>
        </w:rPr>
        <w:t xml:space="preserve"> (27.</w:t>
      </w:r>
      <w:r w:rsidR="00970BF1">
        <w:rPr>
          <w:rFonts w:ascii="Calibri" w:hAnsi="Calibri" w:cs="Calibri"/>
          <w:sz w:val="22"/>
          <w:szCs w:val="22"/>
        </w:rPr>
        <w:t xml:space="preserve"> February to </w:t>
      </w:r>
      <w:r w:rsidR="002E4B61" w:rsidRPr="002E4B61">
        <w:rPr>
          <w:rFonts w:ascii="Calibri" w:hAnsi="Calibri" w:cs="Calibri"/>
          <w:sz w:val="22"/>
          <w:szCs w:val="22"/>
        </w:rPr>
        <w:t xml:space="preserve">02. </w:t>
      </w:r>
      <w:r w:rsidR="00970BF1">
        <w:rPr>
          <w:rFonts w:ascii="Calibri" w:hAnsi="Calibri" w:cs="Calibri"/>
          <w:sz w:val="22"/>
          <w:szCs w:val="22"/>
        </w:rPr>
        <w:t>March)</w:t>
      </w:r>
      <w:r w:rsidR="002E4B61" w:rsidRPr="002E4B61">
        <w:rPr>
          <w:rFonts w:ascii="Calibri" w:hAnsi="Calibri" w:cs="Calibri"/>
          <w:sz w:val="22"/>
          <w:szCs w:val="22"/>
        </w:rPr>
        <w:t>.</w:t>
      </w:r>
    </w:p>
    <w:p w14:paraId="1D10A8CF" w14:textId="77777777" w:rsidR="002E4B61" w:rsidRDefault="002E4B61" w:rsidP="008A1072">
      <w:pPr>
        <w:ind w:right="708"/>
        <w:jc w:val="both"/>
        <w:rPr>
          <w:rFonts w:ascii="Calibri" w:hAnsi="Calibri" w:cs="Calibri"/>
          <w:sz w:val="22"/>
          <w:szCs w:val="22"/>
        </w:rPr>
      </w:pPr>
    </w:p>
    <w:p w14:paraId="31519C25" w14:textId="1C985DBE" w:rsidR="00C04E85" w:rsidRDefault="00114DE1" w:rsidP="008A1072">
      <w:pPr>
        <w:spacing w:line="288" w:lineRule="auto"/>
        <w:ind w:right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</w:t>
      </w:r>
      <w:r w:rsidR="002E4B61" w:rsidRPr="002E4B61">
        <w:rPr>
          <w:rFonts w:ascii="Calibri" w:hAnsi="Calibri" w:cs="Calibri"/>
          <w:sz w:val="22"/>
          <w:szCs w:val="22"/>
        </w:rPr>
        <w:t xml:space="preserve"> Servo generation of the </w:t>
      </w:r>
      <w:proofErr w:type="spellStart"/>
      <w:r w:rsidR="002E4B61" w:rsidRPr="002E4B61">
        <w:rPr>
          <w:rFonts w:ascii="Calibri" w:hAnsi="Calibri" w:cs="Calibri"/>
          <w:sz w:val="22"/>
          <w:szCs w:val="22"/>
        </w:rPr>
        <w:t>ProCut</w:t>
      </w:r>
      <w:proofErr w:type="spellEnd"/>
      <w:r w:rsidR="002E4B61" w:rsidRPr="002E4B61">
        <w:rPr>
          <w:rFonts w:ascii="Calibri" w:hAnsi="Calibri" w:cs="Calibri"/>
          <w:sz w:val="22"/>
          <w:szCs w:val="22"/>
        </w:rPr>
        <w:t xml:space="preserve"> 76 Foil with advanced features and </w:t>
      </w:r>
      <w:r w:rsidR="002E4B61" w:rsidRPr="008A1072">
        <w:rPr>
          <w:rFonts w:ascii="Calibri" w:hAnsi="Calibri" w:cs="Calibri"/>
          <w:b/>
          <w:bCs/>
          <w:sz w:val="22"/>
          <w:szCs w:val="22"/>
        </w:rPr>
        <w:t>high automation</w:t>
      </w:r>
      <w:r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114DE1">
        <w:rPr>
          <w:rFonts w:ascii="Calibri" w:hAnsi="Calibri" w:cs="Calibri"/>
          <w:sz w:val="22"/>
          <w:szCs w:val="22"/>
        </w:rPr>
        <w:t>is running at the KAMA booth in hall 1</w:t>
      </w:r>
      <w:r w:rsidR="002E4B61" w:rsidRPr="00114DE1">
        <w:rPr>
          <w:rFonts w:ascii="Calibri" w:hAnsi="Calibri" w:cs="Calibri"/>
          <w:sz w:val="22"/>
          <w:szCs w:val="22"/>
        </w:rPr>
        <w:t xml:space="preserve">. The </w:t>
      </w:r>
      <w:r w:rsidR="00970BF1" w:rsidRPr="00114DE1">
        <w:rPr>
          <w:rFonts w:ascii="Calibri" w:hAnsi="Calibri" w:cs="Calibri"/>
          <w:sz w:val="22"/>
          <w:szCs w:val="22"/>
        </w:rPr>
        <w:t>versatile</w:t>
      </w:r>
      <w:r w:rsidR="002E4B61" w:rsidRPr="00114DE1">
        <w:rPr>
          <w:rFonts w:ascii="Calibri" w:hAnsi="Calibri" w:cs="Calibri"/>
          <w:sz w:val="22"/>
          <w:szCs w:val="22"/>
        </w:rPr>
        <w:t xml:space="preserve"> machin</w:t>
      </w:r>
      <w:r w:rsidR="002E4B61" w:rsidRPr="002E4B61">
        <w:rPr>
          <w:rFonts w:ascii="Calibri" w:hAnsi="Calibri" w:cs="Calibri"/>
          <w:sz w:val="22"/>
          <w:szCs w:val="22"/>
        </w:rPr>
        <w:t xml:space="preserve">e covers a unique range of applications from </w:t>
      </w:r>
      <w:r w:rsidR="00970BF1">
        <w:rPr>
          <w:rFonts w:ascii="Calibri" w:hAnsi="Calibri" w:cs="Calibri"/>
          <w:sz w:val="22"/>
          <w:szCs w:val="22"/>
        </w:rPr>
        <w:t>die-cutting, creasing</w:t>
      </w:r>
      <w:r w:rsidR="002E4B61" w:rsidRPr="002E4B61">
        <w:rPr>
          <w:rFonts w:ascii="Calibri" w:hAnsi="Calibri" w:cs="Calibri"/>
          <w:sz w:val="22"/>
          <w:szCs w:val="22"/>
        </w:rPr>
        <w:t xml:space="preserve"> </w:t>
      </w:r>
      <w:r w:rsidR="00970BF1">
        <w:rPr>
          <w:rFonts w:ascii="Calibri" w:hAnsi="Calibri" w:cs="Calibri"/>
          <w:sz w:val="22"/>
          <w:szCs w:val="22"/>
        </w:rPr>
        <w:t xml:space="preserve">and perforating to embellishment </w:t>
      </w:r>
      <w:r w:rsidR="002E4B61" w:rsidRPr="002E4B61">
        <w:rPr>
          <w:rFonts w:ascii="Calibri" w:hAnsi="Calibri" w:cs="Calibri"/>
          <w:sz w:val="22"/>
          <w:szCs w:val="22"/>
        </w:rPr>
        <w:t>with hot foil</w:t>
      </w:r>
      <w:r w:rsidR="00196603">
        <w:rPr>
          <w:rFonts w:ascii="Calibri" w:hAnsi="Calibri" w:cs="Calibri"/>
          <w:sz w:val="22"/>
          <w:szCs w:val="22"/>
        </w:rPr>
        <w:t xml:space="preserve">, hologram </w:t>
      </w:r>
      <w:r w:rsidR="002E4B61" w:rsidRPr="002E4B61">
        <w:rPr>
          <w:rFonts w:ascii="Calibri" w:hAnsi="Calibri" w:cs="Calibri"/>
          <w:sz w:val="22"/>
          <w:szCs w:val="22"/>
        </w:rPr>
        <w:t>and relief, and meets the high</w:t>
      </w:r>
      <w:r w:rsidR="00196603">
        <w:rPr>
          <w:rFonts w:ascii="Calibri" w:hAnsi="Calibri" w:cs="Calibri"/>
          <w:sz w:val="22"/>
          <w:szCs w:val="22"/>
        </w:rPr>
        <w:t>est</w:t>
      </w:r>
      <w:r w:rsidR="002E4B61" w:rsidRPr="002E4B61">
        <w:rPr>
          <w:rFonts w:ascii="Calibri" w:hAnsi="Calibri" w:cs="Calibri"/>
          <w:sz w:val="22"/>
          <w:szCs w:val="22"/>
        </w:rPr>
        <w:t xml:space="preserve"> demands</w:t>
      </w:r>
      <w:r w:rsidR="00970BF1">
        <w:rPr>
          <w:rFonts w:ascii="Calibri" w:hAnsi="Calibri" w:cs="Calibri"/>
          <w:sz w:val="22"/>
          <w:szCs w:val="22"/>
        </w:rPr>
        <w:t xml:space="preserve"> in finishing </w:t>
      </w:r>
      <w:r w:rsidR="002E4B61" w:rsidRPr="008A1072">
        <w:rPr>
          <w:rFonts w:ascii="Calibri" w:hAnsi="Calibri" w:cs="Calibri"/>
          <w:b/>
          <w:bCs/>
          <w:sz w:val="22"/>
          <w:szCs w:val="22"/>
        </w:rPr>
        <w:t>commercial jobs and folding carton</w:t>
      </w:r>
      <w:r w:rsidR="002E4B61" w:rsidRPr="008A1072">
        <w:rPr>
          <w:rFonts w:ascii="Calibri" w:hAnsi="Calibri" w:cs="Calibri"/>
          <w:sz w:val="22"/>
          <w:szCs w:val="22"/>
        </w:rPr>
        <w:t xml:space="preserve"> production. KAMA presents the</w:t>
      </w:r>
      <w:r w:rsidR="002E4B61" w:rsidRPr="002E4B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2E4B61" w:rsidRPr="002E4B61">
        <w:rPr>
          <w:rFonts w:ascii="Calibri" w:hAnsi="Calibri" w:cs="Calibri"/>
          <w:sz w:val="22"/>
          <w:szCs w:val="22"/>
        </w:rPr>
        <w:t>ProCut</w:t>
      </w:r>
      <w:proofErr w:type="spellEnd"/>
      <w:r w:rsidR="002E4B61" w:rsidRPr="002E4B61">
        <w:rPr>
          <w:rFonts w:ascii="Calibri" w:hAnsi="Calibri" w:cs="Calibri"/>
          <w:sz w:val="22"/>
          <w:szCs w:val="22"/>
        </w:rPr>
        <w:t xml:space="preserve"> 76 Foil with the new </w:t>
      </w:r>
      <w:proofErr w:type="spellStart"/>
      <w:r w:rsidR="002E4B61" w:rsidRPr="002E4B61">
        <w:rPr>
          <w:rFonts w:ascii="Calibri" w:hAnsi="Calibri" w:cs="Calibri"/>
          <w:sz w:val="22"/>
          <w:szCs w:val="22"/>
        </w:rPr>
        <w:t>AutoRegister</w:t>
      </w:r>
      <w:proofErr w:type="spellEnd"/>
      <w:r w:rsidR="002E4B61" w:rsidRPr="002E4B61">
        <w:rPr>
          <w:rFonts w:ascii="Calibri" w:hAnsi="Calibri" w:cs="Calibri"/>
          <w:sz w:val="22"/>
          <w:szCs w:val="22"/>
        </w:rPr>
        <w:t xml:space="preserve"> AR3</w:t>
      </w:r>
      <w:r w:rsidR="007F139B">
        <w:rPr>
          <w:rFonts w:ascii="Calibri" w:hAnsi="Calibri" w:cs="Calibri"/>
          <w:sz w:val="22"/>
          <w:szCs w:val="22"/>
        </w:rPr>
        <w:t>,</w:t>
      </w:r>
      <w:r w:rsidR="002E4B61" w:rsidRPr="002E4B61">
        <w:rPr>
          <w:rFonts w:ascii="Calibri" w:hAnsi="Calibri" w:cs="Calibri"/>
          <w:sz w:val="22"/>
          <w:szCs w:val="22"/>
        </w:rPr>
        <w:t xml:space="preserve"> which</w:t>
      </w:r>
      <w:r w:rsidR="009E46F1">
        <w:rPr>
          <w:rFonts w:ascii="Calibri" w:hAnsi="Calibri" w:cs="Calibri"/>
          <w:sz w:val="22"/>
          <w:szCs w:val="22"/>
        </w:rPr>
        <w:t xml:space="preserve"> </w:t>
      </w:r>
      <w:r w:rsidR="006E7A66">
        <w:rPr>
          <w:rFonts w:ascii="Calibri" w:hAnsi="Calibri" w:cs="Calibri"/>
          <w:sz w:val="22"/>
          <w:szCs w:val="22"/>
        </w:rPr>
        <w:t>works</w:t>
      </w:r>
      <w:r w:rsidR="002E4B61" w:rsidRPr="002E4B61">
        <w:rPr>
          <w:rFonts w:ascii="Calibri" w:hAnsi="Calibri" w:cs="Calibri"/>
          <w:sz w:val="22"/>
          <w:szCs w:val="22"/>
        </w:rPr>
        <w:t xml:space="preserve"> </w:t>
      </w:r>
      <w:r w:rsidR="009E46F1">
        <w:rPr>
          <w:rFonts w:ascii="Calibri" w:hAnsi="Calibri" w:cs="Calibri"/>
          <w:sz w:val="22"/>
          <w:szCs w:val="22"/>
        </w:rPr>
        <w:t>with two cameras</w:t>
      </w:r>
      <w:r w:rsidR="007F139B">
        <w:rPr>
          <w:rFonts w:ascii="Calibri" w:hAnsi="Calibri" w:cs="Calibri"/>
          <w:sz w:val="22"/>
          <w:szCs w:val="22"/>
        </w:rPr>
        <w:t xml:space="preserve"> and</w:t>
      </w:r>
      <w:r w:rsidR="009E46F1">
        <w:rPr>
          <w:rFonts w:ascii="Calibri" w:hAnsi="Calibri" w:cs="Calibri"/>
          <w:sz w:val="22"/>
          <w:szCs w:val="22"/>
        </w:rPr>
        <w:t xml:space="preserve"> </w:t>
      </w:r>
      <w:r w:rsidR="002E4B61" w:rsidRPr="002E4B61">
        <w:rPr>
          <w:rFonts w:ascii="Calibri" w:hAnsi="Calibri" w:cs="Calibri"/>
          <w:sz w:val="22"/>
          <w:szCs w:val="22"/>
        </w:rPr>
        <w:t xml:space="preserve">brings every sheet exactly into position at full </w:t>
      </w:r>
      <w:r w:rsidR="002E4B61" w:rsidRPr="00C04E85">
        <w:rPr>
          <w:rFonts w:ascii="Calibri" w:hAnsi="Calibri" w:cs="Calibri"/>
          <w:sz w:val="22"/>
          <w:szCs w:val="22"/>
        </w:rPr>
        <w:t>speed</w:t>
      </w:r>
      <w:r w:rsidR="001458A4">
        <w:rPr>
          <w:rFonts w:ascii="Calibri" w:hAnsi="Calibri" w:cs="Calibri"/>
          <w:sz w:val="22"/>
          <w:szCs w:val="22"/>
        </w:rPr>
        <w:t xml:space="preserve"> </w:t>
      </w:r>
      <w:r w:rsidR="002E4B61" w:rsidRPr="00C04E85">
        <w:rPr>
          <w:rFonts w:ascii="Calibri" w:hAnsi="Calibri" w:cs="Calibri"/>
          <w:sz w:val="22"/>
          <w:szCs w:val="22"/>
        </w:rPr>
        <w:t xml:space="preserve">- ideal </w:t>
      </w:r>
      <w:r w:rsidR="002E4B61" w:rsidRPr="002E4B61">
        <w:rPr>
          <w:rFonts w:ascii="Calibri" w:hAnsi="Calibri" w:cs="Calibri"/>
          <w:sz w:val="22"/>
          <w:szCs w:val="22"/>
        </w:rPr>
        <w:t xml:space="preserve">for </w:t>
      </w:r>
      <w:r w:rsidR="00970BF1">
        <w:rPr>
          <w:rFonts w:ascii="Calibri" w:hAnsi="Calibri" w:cs="Calibri"/>
          <w:sz w:val="22"/>
          <w:szCs w:val="22"/>
        </w:rPr>
        <w:t xml:space="preserve">finishing </w:t>
      </w:r>
      <w:r w:rsidR="002E4B61" w:rsidRPr="002E4B61">
        <w:rPr>
          <w:rFonts w:ascii="Calibri" w:hAnsi="Calibri" w:cs="Calibri"/>
          <w:sz w:val="22"/>
          <w:szCs w:val="22"/>
        </w:rPr>
        <w:t>digital prin</w:t>
      </w:r>
      <w:r w:rsidR="00970BF1">
        <w:rPr>
          <w:rFonts w:ascii="Calibri" w:hAnsi="Calibri" w:cs="Calibri"/>
          <w:sz w:val="22"/>
          <w:szCs w:val="22"/>
        </w:rPr>
        <w:t>ts</w:t>
      </w:r>
      <w:r w:rsidR="002E4B61" w:rsidRPr="002E4B61">
        <w:rPr>
          <w:rFonts w:ascii="Calibri" w:hAnsi="Calibri" w:cs="Calibri"/>
          <w:sz w:val="22"/>
          <w:szCs w:val="22"/>
        </w:rPr>
        <w:t>.</w:t>
      </w:r>
      <w:r w:rsidR="00C04E85">
        <w:rPr>
          <w:rFonts w:ascii="Calibri" w:hAnsi="Calibri" w:cs="Calibri"/>
          <w:sz w:val="22"/>
          <w:szCs w:val="22"/>
        </w:rPr>
        <w:t xml:space="preserve"> </w:t>
      </w:r>
      <w:r w:rsidR="00C04E85" w:rsidRPr="002E4B61">
        <w:rPr>
          <w:rFonts w:ascii="Calibri" w:hAnsi="Calibri" w:cs="Calibri"/>
          <w:sz w:val="22"/>
          <w:szCs w:val="22"/>
        </w:rPr>
        <w:t xml:space="preserve">The </w:t>
      </w:r>
      <w:r w:rsidR="00C04E85">
        <w:rPr>
          <w:rFonts w:ascii="Calibri" w:hAnsi="Calibri" w:cs="Calibri"/>
          <w:sz w:val="22"/>
          <w:szCs w:val="22"/>
        </w:rPr>
        <w:t>unique</w:t>
      </w:r>
      <w:r w:rsidR="00C04E85" w:rsidRPr="002E4B61">
        <w:rPr>
          <w:rFonts w:ascii="Calibri" w:hAnsi="Calibri" w:cs="Calibri"/>
          <w:sz w:val="22"/>
          <w:szCs w:val="22"/>
        </w:rPr>
        <w:t xml:space="preserve"> solution can be networked with the customer's server via the </w:t>
      </w:r>
      <w:proofErr w:type="spellStart"/>
      <w:r w:rsidR="00C04E85" w:rsidRPr="008A1072">
        <w:rPr>
          <w:rFonts w:ascii="Calibri" w:hAnsi="Calibri" w:cs="Calibri"/>
          <w:sz w:val="22"/>
          <w:szCs w:val="22"/>
        </w:rPr>
        <w:t>JobManager</w:t>
      </w:r>
      <w:proofErr w:type="spellEnd"/>
      <w:r w:rsidR="00C04E85" w:rsidRPr="008A1072">
        <w:rPr>
          <w:rFonts w:ascii="Calibri" w:hAnsi="Calibri" w:cs="Calibri"/>
          <w:sz w:val="22"/>
          <w:szCs w:val="22"/>
        </w:rPr>
        <w:t xml:space="preserve"> software</w:t>
      </w:r>
      <w:r w:rsidR="00C04E85" w:rsidRPr="002E4B61">
        <w:rPr>
          <w:rFonts w:ascii="Calibri" w:hAnsi="Calibri" w:cs="Calibri"/>
          <w:sz w:val="22"/>
          <w:szCs w:val="22"/>
        </w:rPr>
        <w:t xml:space="preserve"> as an interface.</w:t>
      </w:r>
    </w:p>
    <w:p w14:paraId="4972FCE1" w14:textId="2F2F407A" w:rsidR="00C97676" w:rsidRDefault="00C97676" w:rsidP="008A1072">
      <w:pPr>
        <w:ind w:right="708"/>
        <w:jc w:val="both"/>
        <w:rPr>
          <w:rFonts w:ascii="Calibri" w:hAnsi="Calibri" w:cs="Calibri"/>
          <w:sz w:val="22"/>
          <w:szCs w:val="22"/>
        </w:rPr>
      </w:pPr>
    </w:p>
    <w:p w14:paraId="2AC26B3B" w14:textId="77777777" w:rsidR="002E4B61" w:rsidRPr="002E4B61" w:rsidRDefault="002E4B61" w:rsidP="008A1072">
      <w:pPr>
        <w:spacing w:line="288" w:lineRule="auto"/>
        <w:ind w:right="708"/>
        <w:jc w:val="both"/>
        <w:rPr>
          <w:rFonts w:ascii="Calibri" w:hAnsi="Calibri" w:cs="Calibri"/>
          <w:b/>
          <w:bCs/>
          <w:sz w:val="22"/>
          <w:szCs w:val="22"/>
        </w:rPr>
      </w:pPr>
      <w:r w:rsidRPr="002E4B61">
        <w:rPr>
          <w:rFonts w:ascii="Calibri" w:hAnsi="Calibri" w:cs="Calibri"/>
          <w:b/>
          <w:bCs/>
          <w:sz w:val="22"/>
          <w:szCs w:val="22"/>
        </w:rPr>
        <w:t>First-class finishing, compact production</w:t>
      </w:r>
    </w:p>
    <w:p w14:paraId="42C957BF" w14:textId="4E5B4F01" w:rsidR="002E4B61" w:rsidRPr="00C04E85" w:rsidRDefault="002E4B61" w:rsidP="008A1072">
      <w:pPr>
        <w:spacing w:line="288" w:lineRule="auto"/>
        <w:ind w:right="708"/>
        <w:jc w:val="both"/>
        <w:rPr>
          <w:rFonts w:ascii="Calibri" w:hAnsi="Calibri" w:cs="Calibri"/>
          <w:sz w:val="22"/>
          <w:szCs w:val="22"/>
        </w:rPr>
      </w:pPr>
      <w:r w:rsidRPr="002E4B61">
        <w:rPr>
          <w:rFonts w:ascii="Calibri" w:hAnsi="Calibri" w:cs="Calibri"/>
          <w:sz w:val="22"/>
          <w:szCs w:val="22"/>
        </w:rPr>
        <w:t xml:space="preserve">High-quality finishing is performed on the </w:t>
      </w:r>
      <w:r>
        <w:rPr>
          <w:rFonts w:ascii="Calibri" w:hAnsi="Calibri" w:cs="Calibri"/>
          <w:sz w:val="22"/>
          <w:szCs w:val="22"/>
        </w:rPr>
        <w:t xml:space="preserve">KAMA </w:t>
      </w:r>
      <w:r w:rsidR="00970BF1">
        <w:rPr>
          <w:rFonts w:ascii="Calibri" w:hAnsi="Calibri" w:cs="Calibri"/>
          <w:sz w:val="22"/>
          <w:szCs w:val="22"/>
        </w:rPr>
        <w:t>booth</w:t>
      </w:r>
      <w:r w:rsidRPr="002E4B61">
        <w:rPr>
          <w:rFonts w:ascii="Calibri" w:hAnsi="Calibri" w:cs="Calibri"/>
          <w:sz w:val="22"/>
          <w:szCs w:val="22"/>
        </w:rPr>
        <w:t xml:space="preserve"> with impressive effects </w:t>
      </w:r>
      <w:r w:rsidR="00663C6E">
        <w:rPr>
          <w:rFonts w:ascii="Calibri" w:hAnsi="Calibri" w:cs="Calibri"/>
          <w:sz w:val="22"/>
          <w:szCs w:val="22"/>
        </w:rPr>
        <w:t>from</w:t>
      </w:r>
      <w:r w:rsidRPr="002E4B61">
        <w:rPr>
          <w:rFonts w:ascii="Calibri" w:hAnsi="Calibri" w:cs="Calibri"/>
          <w:sz w:val="22"/>
          <w:szCs w:val="22"/>
        </w:rPr>
        <w:t xml:space="preserve"> nano</w:t>
      </w:r>
      <w:r w:rsidR="00970BF1">
        <w:rPr>
          <w:rFonts w:ascii="Calibri" w:hAnsi="Calibri" w:cs="Calibri"/>
          <w:sz w:val="22"/>
          <w:szCs w:val="22"/>
        </w:rPr>
        <w:t>, mi</w:t>
      </w:r>
      <w:r w:rsidR="006E7A66">
        <w:rPr>
          <w:rFonts w:ascii="Calibri" w:hAnsi="Calibri" w:cs="Calibri"/>
          <w:sz w:val="22"/>
          <w:szCs w:val="22"/>
        </w:rPr>
        <w:t>c</w:t>
      </w:r>
      <w:r w:rsidR="00970BF1">
        <w:rPr>
          <w:rFonts w:ascii="Calibri" w:hAnsi="Calibri" w:cs="Calibri"/>
          <w:sz w:val="22"/>
          <w:szCs w:val="22"/>
        </w:rPr>
        <w:t>ro and</w:t>
      </w:r>
      <w:r w:rsidRPr="002E4B61">
        <w:rPr>
          <w:rFonts w:ascii="Calibri" w:hAnsi="Calibri" w:cs="Calibri"/>
          <w:sz w:val="22"/>
          <w:szCs w:val="22"/>
        </w:rPr>
        <w:t xml:space="preserve"> multi-level embossing</w:t>
      </w:r>
      <w:r w:rsidR="00663C6E">
        <w:rPr>
          <w:rFonts w:ascii="Calibri" w:hAnsi="Calibri" w:cs="Calibri"/>
          <w:sz w:val="22"/>
          <w:szCs w:val="22"/>
        </w:rPr>
        <w:t xml:space="preserve"> to hot foil reliefs</w:t>
      </w:r>
      <w:r w:rsidRPr="002E4B61">
        <w:rPr>
          <w:rFonts w:ascii="Calibri" w:hAnsi="Calibri" w:cs="Calibri"/>
          <w:sz w:val="22"/>
          <w:szCs w:val="22"/>
        </w:rPr>
        <w:t xml:space="preserve">. The servo main drive for </w:t>
      </w:r>
      <w:r w:rsidRPr="008A1072">
        <w:rPr>
          <w:rFonts w:ascii="Calibri" w:hAnsi="Calibri" w:cs="Calibri"/>
          <w:b/>
          <w:bCs/>
          <w:sz w:val="22"/>
          <w:szCs w:val="22"/>
        </w:rPr>
        <w:t xml:space="preserve">asynchronous stroke control </w:t>
      </w:r>
      <w:r w:rsidRPr="002E4B61">
        <w:rPr>
          <w:rFonts w:ascii="Calibri" w:hAnsi="Calibri" w:cs="Calibri"/>
          <w:sz w:val="22"/>
          <w:szCs w:val="22"/>
        </w:rPr>
        <w:t xml:space="preserve">extends the contact </w:t>
      </w:r>
      <w:r w:rsidRPr="00C04E85">
        <w:rPr>
          <w:rFonts w:ascii="Calibri" w:hAnsi="Calibri" w:cs="Calibri"/>
          <w:sz w:val="22"/>
          <w:szCs w:val="22"/>
        </w:rPr>
        <w:t xml:space="preserve">time </w:t>
      </w:r>
      <w:r w:rsidR="00970BF1" w:rsidRPr="00C04E85">
        <w:rPr>
          <w:rFonts w:ascii="Calibri" w:hAnsi="Calibri" w:cs="Calibri"/>
          <w:sz w:val="22"/>
          <w:szCs w:val="22"/>
        </w:rPr>
        <w:t>when</w:t>
      </w:r>
      <w:r w:rsidRPr="00C04E85">
        <w:rPr>
          <w:rFonts w:ascii="Calibri" w:hAnsi="Calibri" w:cs="Calibri"/>
          <w:sz w:val="22"/>
          <w:szCs w:val="22"/>
        </w:rPr>
        <w:t xml:space="preserve"> </w:t>
      </w:r>
      <w:r w:rsidR="00970BF1" w:rsidRPr="00C04E85">
        <w:rPr>
          <w:rFonts w:ascii="Calibri" w:hAnsi="Calibri" w:cs="Calibri"/>
          <w:sz w:val="22"/>
          <w:szCs w:val="22"/>
        </w:rPr>
        <w:t xml:space="preserve">transferring the pigments </w:t>
      </w:r>
      <w:r w:rsidRPr="00C04E85">
        <w:rPr>
          <w:rFonts w:ascii="Calibri" w:hAnsi="Calibri" w:cs="Calibri"/>
          <w:sz w:val="22"/>
          <w:szCs w:val="22"/>
        </w:rPr>
        <w:t xml:space="preserve">and ensures best </w:t>
      </w:r>
      <w:r w:rsidR="00114DE1">
        <w:rPr>
          <w:rFonts w:ascii="Calibri" w:hAnsi="Calibri" w:cs="Calibri"/>
          <w:sz w:val="22"/>
          <w:szCs w:val="22"/>
        </w:rPr>
        <w:t>finishing</w:t>
      </w:r>
      <w:r w:rsidRPr="00C04E85">
        <w:rPr>
          <w:rFonts w:ascii="Calibri" w:hAnsi="Calibri" w:cs="Calibri"/>
          <w:sz w:val="22"/>
          <w:szCs w:val="22"/>
        </w:rPr>
        <w:t xml:space="preserve"> results even at high running speeds. The optimum foil feed is calculated by the Foil Saver software</w:t>
      </w:r>
      <w:r w:rsidR="00114DE1">
        <w:rPr>
          <w:rFonts w:ascii="Calibri" w:hAnsi="Calibri" w:cs="Calibri"/>
          <w:sz w:val="22"/>
          <w:szCs w:val="22"/>
        </w:rPr>
        <w:t xml:space="preserve"> of the </w:t>
      </w:r>
      <w:proofErr w:type="spellStart"/>
      <w:r w:rsidR="00114DE1">
        <w:rPr>
          <w:rFonts w:ascii="Calibri" w:hAnsi="Calibri" w:cs="Calibri"/>
          <w:sz w:val="22"/>
          <w:szCs w:val="22"/>
        </w:rPr>
        <w:t>ProCut</w:t>
      </w:r>
      <w:proofErr w:type="spellEnd"/>
      <w:r w:rsidR="00114DE1">
        <w:rPr>
          <w:rFonts w:ascii="Calibri" w:hAnsi="Calibri" w:cs="Calibri"/>
          <w:sz w:val="22"/>
          <w:szCs w:val="22"/>
        </w:rPr>
        <w:t xml:space="preserve"> 76.</w:t>
      </w:r>
    </w:p>
    <w:p w14:paraId="6C51CD79" w14:textId="77777777" w:rsidR="00D04944" w:rsidRDefault="00D04944" w:rsidP="008A1072">
      <w:pPr>
        <w:ind w:right="708"/>
        <w:jc w:val="both"/>
        <w:rPr>
          <w:rFonts w:ascii="Calibri" w:hAnsi="Calibri" w:cs="Calibri"/>
          <w:sz w:val="22"/>
          <w:szCs w:val="22"/>
        </w:rPr>
      </w:pPr>
    </w:p>
    <w:p w14:paraId="473E4CE7" w14:textId="77777777" w:rsidR="008A1072" w:rsidRDefault="00C04E85" w:rsidP="008A1072">
      <w:pPr>
        <w:spacing w:line="288" w:lineRule="auto"/>
        <w:ind w:right="708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KAMA’s flagship finishing machine</w:t>
      </w:r>
      <w:r w:rsidR="002E4B61" w:rsidRPr="002E4B61">
        <w:rPr>
          <w:rFonts w:ascii="Calibri" w:hAnsi="Calibri" w:cs="Calibri"/>
          <w:sz w:val="22"/>
          <w:szCs w:val="22"/>
        </w:rPr>
        <w:t xml:space="preserve"> with up to three separately controllable foil </w:t>
      </w:r>
      <w:r>
        <w:rPr>
          <w:rFonts w:ascii="Calibri" w:hAnsi="Calibri" w:cs="Calibri"/>
          <w:sz w:val="22"/>
          <w:szCs w:val="22"/>
        </w:rPr>
        <w:t>feeders</w:t>
      </w:r>
      <w:r w:rsidR="002E4B61" w:rsidRPr="002E4B61">
        <w:rPr>
          <w:rFonts w:ascii="Calibri" w:hAnsi="Calibri" w:cs="Calibri"/>
          <w:sz w:val="22"/>
          <w:szCs w:val="22"/>
        </w:rPr>
        <w:t xml:space="preserve"> increases added value and opens up lucrative markets, such as for premium folding cartons for luxury items, chocolates, wellness products or cosmetics.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54A8700A" w14:textId="26F2C3DA" w:rsidR="00C04E85" w:rsidRDefault="002E4B61" w:rsidP="008A1072">
      <w:pPr>
        <w:spacing w:line="288" w:lineRule="auto"/>
        <w:ind w:right="708"/>
        <w:jc w:val="both"/>
        <w:rPr>
          <w:rFonts w:ascii="Calibri" w:hAnsi="Calibri" w:cs="Calibri"/>
          <w:sz w:val="22"/>
          <w:szCs w:val="22"/>
        </w:rPr>
      </w:pPr>
      <w:r w:rsidRPr="002E4B61">
        <w:rPr>
          <w:rFonts w:ascii="Calibri" w:hAnsi="Calibri" w:cs="Calibri"/>
          <w:sz w:val="22"/>
          <w:szCs w:val="22"/>
        </w:rPr>
        <w:t xml:space="preserve">Depending on the </w:t>
      </w:r>
      <w:r w:rsidRPr="00C04E85">
        <w:rPr>
          <w:rFonts w:ascii="Calibri" w:hAnsi="Calibri" w:cs="Calibri"/>
          <w:b/>
          <w:bCs/>
          <w:sz w:val="22"/>
          <w:szCs w:val="22"/>
        </w:rPr>
        <w:t>requirements</w:t>
      </w:r>
      <w:r w:rsidR="006E7A66">
        <w:rPr>
          <w:rFonts w:ascii="Calibri" w:hAnsi="Calibri" w:cs="Calibri"/>
          <w:b/>
          <w:bCs/>
          <w:sz w:val="22"/>
          <w:szCs w:val="22"/>
        </w:rPr>
        <w:t>’</w:t>
      </w:r>
      <w:r w:rsidRPr="00C04E85">
        <w:rPr>
          <w:rFonts w:ascii="Calibri" w:hAnsi="Calibri" w:cs="Calibri"/>
          <w:b/>
          <w:bCs/>
          <w:sz w:val="22"/>
          <w:szCs w:val="22"/>
        </w:rPr>
        <w:t xml:space="preserve"> profile and production environ</w:t>
      </w:r>
      <w:r w:rsidR="002C7E6F">
        <w:rPr>
          <w:rFonts w:ascii="Calibri" w:hAnsi="Calibri" w:cs="Calibri"/>
          <w:b/>
          <w:bCs/>
          <w:sz w:val="22"/>
          <w:szCs w:val="22"/>
        </w:rPr>
        <w:softHyphen/>
      </w:r>
      <w:r w:rsidRPr="00C04E85">
        <w:rPr>
          <w:rFonts w:ascii="Calibri" w:hAnsi="Calibri" w:cs="Calibri"/>
          <w:b/>
          <w:bCs/>
          <w:sz w:val="22"/>
          <w:szCs w:val="22"/>
        </w:rPr>
        <w:t>ment</w:t>
      </w:r>
      <w:r w:rsidRPr="002E4B61">
        <w:rPr>
          <w:rFonts w:ascii="Calibri" w:hAnsi="Calibri" w:cs="Calibri"/>
          <w:sz w:val="22"/>
          <w:szCs w:val="22"/>
        </w:rPr>
        <w:t xml:space="preserve">, the </w:t>
      </w:r>
      <w:proofErr w:type="spellStart"/>
      <w:r w:rsidRPr="002E4B61">
        <w:rPr>
          <w:rFonts w:ascii="Calibri" w:hAnsi="Calibri" w:cs="Calibri"/>
          <w:sz w:val="22"/>
          <w:szCs w:val="22"/>
        </w:rPr>
        <w:t>ProCut</w:t>
      </w:r>
      <w:proofErr w:type="spellEnd"/>
      <w:r w:rsidRPr="002E4B61">
        <w:rPr>
          <w:rFonts w:ascii="Calibri" w:hAnsi="Calibri" w:cs="Calibri"/>
          <w:sz w:val="22"/>
          <w:szCs w:val="22"/>
        </w:rPr>
        <w:t xml:space="preserve"> 76 Foil can be equipped with the mobile </w:t>
      </w:r>
      <w:r>
        <w:rPr>
          <w:rFonts w:ascii="Calibri" w:hAnsi="Calibri" w:cs="Calibri"/>
          <w:sz w:val="22"/>
          <w:szCs w:val="22"/>
        </w:rPr>
        <w:t xml:space="preserve">KAMA </w:t>
      </w:r>
      <w:r w:rsidRPr="002E4B61">
        <w:rPr>
          <w:rFonts w:ascii="Calibri" w:hAnsi="Calibri" w:cs="Calibri"/>
          <w:sz w:val="22"/>
          <w:szCs w:val="22"/>
        </w:rPr>
        <w:t xml:space="preserve">heating plate, </w:t>
      </w:r>
      <w:r w:rsidR="00C04E85">
        <w:rPr>
          <w:rFonts w:ascii="Calibri" w:hAnsi="Calibri" w:cs="Calibri"/>
          <w:sz w:val="22"/>
          <w:szCs w:val="22"/>
        </w:rPr>
        <w:t xml:space="preserve">a </w:t>
      </w:r>
      <w:proofErr w:type="spellStart"/>
      <w:r w:rsidRPr="002E4B61">
        <w:rPr>
          <w:rFonts w:ascii="Calibri" w:hAnsi="Calibri" w:cs="Calibri"/>
          <w:sz w:val="22"/>
          <w:szCs w:val="22"/>
        </w:rPr>
        <w:t>heatable</w:t>
      </w:r>
      <w:proofErr w:type="spellEnd"/>
      <w:r w:rsidRPr="002E4B61">
        <w:rPr>
          <w:rFonts w:ascii="Calibri" w:hAnsi="Calibri" w:cs="Calibri"/>
          <w:sz w:val="22"/>
          <w:szCs w:val="22"/>
        </w:rPr>
        <w:t xml:space="preserve"> honeycomb plate or</w:t>
      </w:r>
      <w:r w:rsidR="00C04E85">
        <w:rPr>
          <w:rFonts w:ascii="Calibri" w:hAnsi="Calibri" w:cs="Calibri"/>
          <w:sz w:val="22"/>
          <w:szCs w:val="22"/>
        </w:rPr>
        <w:t xml:space="preserve"> an</w:t>
      </w:r>
      <w:r w:rsidRPr="002E4B61">
        <w:rPr>
          <w:rFonts w:ascii="Calibri" w:hAnsi="Calibri" w:cs="Calibri"/>
          <w:sz w:val="22"/>
          <w:szCs w:val="22"/>
        </w:rPr>
        <w:t xml:space="preserve"> integrated head heating. The quick changeover from high-quality finishing to die-</w:t>
      </w:r>
      <w:r w:rsidRPr="002E4B61">
        <w:rPr>
          <w:rFonts w:ascii="Calibri" w:hAnsi="Calibri" w:cs="Calibri"/>
          <w:sz w:val="22"/>
          <w:szCs w:val="22"/>
        </w:rPr>
        <w:lastRenderedPageBreak/>
        <w:t xml:space="preserve">cutting/creasing with virtually no </w:t>
      </w:r>
      <w:r w:rsidR="00C04E85">
        <w:rPr>
          <w:rFonts w:ascii="Calibri" w:hAnsi="Calibri" w:cs="Calibri"/>
          <w:sz w:val="22"/>
          <w:szCs w:val="22"/>
        </w:rPr>
        <w:t>nicks</w:t>
      </w:r>
      <w:r w:rsidRPr="002E4B61">
        <w:rPr>
          <w:rFonts w:ascii="Calibri" w:hAnsi="Calibri" w:cs="Calibri"/>
          <w:sz w:val="22"/>
          <w:szCs w:val="22"/>
        </w:rPr>
        <w:t xml:space="preserve"> will also be on show at the </w:t>
      </w:r>
      <w:proofErr w:type="spellStart"/>
      <w:r w:rsidRPr="002E4B61">
        <w:rPr>
          <w:rFonts w:ascii="Calibri" w:hAnsi="Calibri" w:cs="Calibri"/>
          <w:sz w:val="22"/>
          <w:szCs w:val="22"/>
        </w:rPr>
        <w:t>Hunkeler</w:t>
      </w:r>
      <w:proofErr w:type="spellEnd"/>
      <w:r w:rsidRPr="002E4B61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2E4B61">
        <w:rPr>
          <w:rFonts w:ascii="Calibri" w:hAnsi="Calibri" w:cs="Calibri"/>
          <w:sz w:val="22"/>
          <w:szCs w:val="22"/>
        </w:rPr>
        <w:t>Innovationsdays</w:t>
      </w:r>
      <w:proofErr w:type="spellEnd"/>
      <w:r w:rsidRPr="002E4B61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2E100812" w14:textId="77777777" w:rsidR="008E20F7" w:rsidRDefault="008E20F7" w:rsidP="008A1072">
      <w:pPr>
        <w:ind w:right="708"/>
        <w:jc w:val="both"/>
        <w:rPr>
          <w:rFonts w:ascii="Calibri" w:hAnsi="Calibri" w:cs="Calibri"/>
          <w:sz w:val="22"/>
          <w:szCs w:val="22"/>
        </w:rPr>
      </w:pPr>
    </w:p>
    <w:p w14:paraId="2DF36B2D" w14:textId="784AC4D5" w:rsidR="008E20F7" w:rsidRPr="008E20F7" w:rsidRDefault="008E20F7" w:rsidP="008A1072">
      <w:pPr>
        <w:spacing w:line="288" w:lineRule="auto"/>
        <w:ind w:right="708"/>
        <w:jc w:val="both"/>
        <w:rPr>
          <w:rFonts w:ascii="Calibri" w:hAnsi="Calibri" w:cs="Calibri"/>
          <w:sz w:val="22"/>
          <w:szCs w:val="22"/>
        </w:rPr>
      </w:pPr>
      <w:r w:rsidRPr="0051695A">
        <w:rPr>
          <w:rFonts w:ascii="Calibri" w:hAnsi="Calibri" w:cs="Calibri"/>
          <w:b/>
          <w:bCs/>
          <w:sz w:val="22"/>
          <w:szCs w:val="22"/>
        </w:rPr>
        <w:t>Made in Germany</w:t>
      </w:r>
    </w:p>
    <w:p w14:paraId="6D780334" w14:textId="18129C77" w:rsidR="002E4B61" w:rsidRDefault="002E4B61" w:rsidP="008A1072">
      <w:pPr>
        <w:spacing w:line="288" w:lineRule="auto"/>
        <w:ind w:right="708"/>
        <w:jc w:val="both"/>
        <w:rPr>
          <w:rFonts w:ascii="Calibri" w:hAnsi="Calibri" w:cs="Calibri"/>
          <w:sz w:val="22"/>
          <w:szCs w:val="22"/>
        </w:rPr>
      </w:pPr>
      <w:r w:rsidRPr="002E4B61">
        <w:rPr>
          <w:rFonts w:ascii="Calibri" w:hAnsi="Calibri" w:cs="Calibri"/>
          <w:sz w:val="22"/>
          <w:szCs w:val="22"/>
        </w:rPr>
        <w:t xml:space="preserve">The </w:t>
      </w:r>
      <w:r w:rsidR="00114DE1">
        <w:rPr>
          <w:rFonts w:ascii="Calibri" w:hAnsi="Calibri" w:cs="Calibri"/>
          <w:sz w:val="22"/>
          <w:szCs w:val="22"/>
        </w:rPr>
        <w:t xml:space="preserve">versatile </w:t>
      </w:r>
      <w:proofErr w:type="spellStart"/>
      <w:r w:rsidR="00114DE1">
        <w:rPr>
          <w:rFonts w:ascii="Calibri" w:hAnsi="Calibri" w:cs="Calibri"/>
          <w:sz w:val="22"/>
          <w:szCs w:val="22"/>
        </w:rPr>
        <w:t>ProCut</w:t>
      </w:r>
      <w:proofErr w:type="spellEnd"/>
      <w:r w:rsidR="00114DE1">
        <w:rPr>
          <w:rFonts w:ascii="Calibri" w:hAnsi="Calibri" w:cs="Calibri"/>
          <w:sz w:val="22"/>
          <w:szCs w:val="22"/>
        </w:rPr>
        <w:t xml:space="preserve"> 76 Foil</w:t>
      </w:r>
      <w:r w:rsidRPr="002E4B61">
        <w:rPr>
          <w:rFonts w:ascii="Calibri" w:hAnsi="Calibri" w:cs="Calibri"/>
          <w:sz w:val="22"/>
          <w:szCs w:val="22"/>
        </w:rPr>
        <w:t xml:space="preserve"> for the 760 x 600 mm format processes substrates up to 1,500 </w:t>
      </w:r>
      <w:proofErr w:type="spellStart"/>
      <w:r w:rsidRPr="002E4B61">
        <w:rPr>
          <w:rFonts w:ascii="Calibri" w:hAnsi="Calibri" w:cs="Calibri"/>
          <w:sz w:val="22"/>
          <w:szCs w:val="22"/>
        </w:rPr>
        <w:t>g</w:t>
      </w:r>
      <w:r w:rsidR="006E7A66">
        <w:rPr>
          <w:rFonts w:ascii="Calibri" w:hAnsi="Calibri" w:cs="Calibri"/>
          <w:sz w:val="22"/>
          <w:szCs w:val="22"/>
        </w:rPr>
        <w:t>sm</w:t>
      </w:r>
      <w:proofErr w:type="spellEnd"/>
      <w:r w:rsidRPr="002E4B61">
        <w:rPr>
          <w:rFonts w:ascii="Calibri" w:hAnsi="Calibri" w:cs="Calibri"/>
          <w:sz w:val="22"/>
          <w:szCs w:val="22"/>
        </w:rPr>
        <w:t xml:space="preserve"> as well as heat-treated, corrugated material with an output of up to 5,500 sheets per hour. The </w:t>
      </w:r>
      <w:r>
        <w:rPr>
          <w:rFonts w:ascii="Calibri" w:hAnsi="Calibri" w:cs="Calibri"/>
          <w:sz w:val="22"/>
          <w:szCs w:val="22"/>
        </w:rPr>
        <w:t xml:space="preserve">KAMA </w:t>
      </w:r>
      <w:r w:rsidRPr="002E4B61">
        <w:rPr>
          <w:rFonts w:ascii="Calibri" w:hAnsi="Calibri" w:cs="Calibri"/>
          <w:sz w:val="22"/>
          <w:szCs w:val="22"/>
        </w:rPr>
        <w:t xml:space="preserve">GmbH with an expertise of more than 125 years develops and manufactures all machines in its own production </w:t>
      </w:r>
      <w:r w:rsidR="006E7A66">
        <w:rPr>
          <w:rFonts w:ascii="Calibri" w:hAnsi="Calibri" w:cs="Calibri"/>
          <w:sz w:val="22"/>
          <w:szCs w:val="22"/>
        </w:rPr>
        <w:t xml:space="preserve">site </w:t>
      </w:r>
      <w:r w:rsidRPr="002E4B61">
        <w:rPr>
          <w:rFonts w:ascii="Calibri" w:hAnsi="Calibri" w:cs="Calibri"/>
          <w:sz w:val="22"/>
          <w:szCs w:val="22"/>
        </w:rPr>
        <w:t xml:space="preserve">in Dresden. </w:t>
      </w:r>
      <w:hyperlink r:id="rId6" w:history="1">
        <w:r w:rsidRPr="005C4095">
          <w:rPr>
            <w:rStyle w:val="Hyperlink"/>
            <w:rFonts w:ascii="Calibri" w:hAnsi="Calibri" w:cs="Calibri"/>
            <w:sz w:val="22"/>
            <w:szCs w:val="22"/>
          </w:rPr>
          <w:t>www.kama.info</w:t>
        </w:r>
      </w:hyperlink>
    </w:p>
    <w:p w14:paraId="663F4198" w14:textId="23D734CA" w:rsidR="00C04E85" w:rsidRDefault="00C04E85" w:rsidP="008A1072">
      <w:pPr>
        <w:ind w:right="708"/>
        <w:jc w:val="both"/>
        <w:rPr>
          <w:rFonts w:ascii="Calibri" w:hAnsi="Calibri" w:cs="Calibri"/>
          <w:sz w:val="20"/>
          <w:szCs w:val="20"/>
        </w:rPr>
      </w:pPr>
    </w:p>
    <w:p w14:paraId="041D484A" w14:textId="427FFA8D" w:rsidR="00C04E85" w:rsidRDefault="00C04E85" w:rsidP="008A1072">
      <w:pPr>
        <w:spacing w:line="288" w:lineRule="auto"/>
        <w:ind w:right="708"/>
        <w:jc w:val="both"/>
        <w:rPr>
          <w:rFonts w:ascii="Calibri" w:hAnsi="Calibri" w:cs="Calibri"/>
          <w:sz w:val="22"/>
          <w:szCs w:val="22"/>
        </w:rPr>
      </w:pPr>
      <w:r w:rsidRPr="009E46F1">
        <w:rPr>
          <w:rFonts w:ascii="Calibri" w:hAnsi="Calibri" w:cs="Calibri"/>
          <w:b/>
          <w:bCs/>
          <w:sz w:val="22"/>
          <w:szCs w:val="22"/>
        </w:rPr>
        <w:t xml:space="preserve">Participation in the </w:t>
      </w:r>
      <w:proofErr w:type="spellStart"/>
      <w:r w:rsidRPr="009E46F1">
        <w:rPr>
          <w:rFonts w:ascii="Calibri" w:hAnsi="Calibri" w:cs="Calibri"/>
          <w:b/>
          <w:bCs/>
          <w:sz w:val="22"/>
          <w:szCs w:val="22"/>
        </w:rPr>
        <w:t>Hunkeler</w:t>
      </w:r>
      <w:proofErr w:type="spellEnd"/>
      <w:r w:rsidRPr="009E46F1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9E46F1">
        <w:rPr>
          <w:rFonts w:ascii="Calibri" w:hAnsi="Calibri" w:cs="Calibri"/>
          <w:b/>
          <w:bCs/>
          <w:sz w:val="22"/>
          <w:szCs w:val="22"/>
        </w:rPr>
        <w:t>Innovationdays</w:t>
      </w:r>
      <w:proofErr w:type="spellEnd"/>
      <w:r w:rsidRPr="009E46F1">
        <w:rPr>
          <w:rFonts w:ascii="Calibri" w:hAnsi="Calibri" w:cs="Calibri"/>
          <w:b/>
          <w:bCs/>
          <w:sz w:val="22"/>
          <w:szCs w:val="22"/>
        </w:rPr>
        <w:t xml:space="preserve"> is free of charge, registration at</w:t>
      </w:r>
      <w:r w:rsidRPr="002E4B61">
        <w:rPr>
          <w:rFonts w:ascii="Calibri" w:hAnsi="Calibri" w:cs="Calibri"/>
          <w:sz w:val="22"/>
          <w:szCs w:val="22"/>
        </w:rPr>
        <w:t xml:space="preserve"> </w:t>
      </w:r>
      <w:hyperlink r:id="rId7" w:history="1">
        <w:r w:rsidRPr="005C4095">
          <w:rPr>
            <w:rStyle w:val="Hyperlink"/>
            <w:rFonts w:ascii="Calibri" w:hAnsi="Calibri" w:cs="Calibri"/>
            <w:sz w:val="22"/>
            <w:szCs w:val="22"/>
          </w:rPr>
          <w:t>https://www.innovationdays.com</w:t>
        </w:r>
      </w:hyperlink>
      <w:r w:rsidR="008A1072">
        <w:rPr>
          <w:rStyle w:val="Hyperlink"/>
          <w:rFonts w:ascii="Calibri" w:hAnsi="Calibri" w:cs="Calibri"/>
          <w:sz w:val="22"/>
          <w:szCs w:val="22"/>
        </w:rPr>
        <w:t>.</w:t>
      </w:r>
    </w:p>
    <w:p w14:paraId="1210E75A" w14:textId="2D88237D" w:rsidR="00C04E85" w:rsidRDefault="00C04E85" w:rsidP="008D4976">
      <w:pPr>
        <w:ind w:right="424"/>
        <w:jc w:val="both"/>
        <w:rPr>
          <w:rFonts w:ascii="Calibri" w:hAnsi="Calibri" w:cs="Calibri"/>
          <w:sz w:val="20"/>
          <w:szCs w:val="20"/>
        </w:rPr>
      </w:pPr>
    </w:p>
    <w:p w14:paraId="5AC64A4D" w14:textId="77777777" w:rsidR="00C04E85" w:rsidRDefault="00C04E85" w:rsidP="008D4976">
      <w:pPr>
        <w:ind w:right="424"/>
        <w:jc w:val="both"/>
        <w:rPr>
          <w:rFonts w:ascii="Calibri" w:hAnsi="Calibri" w:cs="Calibri"/>
          <w:sz w:val="20"/>
          <w:szCs w:val="20"/>
        </w:rPr>
      </w:pPr>
    </w:p>
    <w:p w14:paraId="14BB3F38" w14:textId="2B7F5DF0" w:rsidR="002E4B61" w:rsidRPr="00C7413B" w:rsidRDefault="002E4B61" w:rsidP="008D4976">
      <w:pPr>
        <w:spacing w:line="288" w:lineRule="auto"/>
        <w:ind w:right="424"/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C7413B">
        <w:rPr>
          <w:rFonts w:ascii="Calibri" w:hAnsi="Calibri" w:cs="Calibri"/>
          <w:b/>
          <w:bCs/>
          <w:i/>
          <w:iCs/>
          <w:sz w:val="22"/>
          <w:szCs w:val="22"/>
        </w:rPr>
        <w:t>Speaking of foil</w:t>
      </w:r>
    </w:p>
    <w:p w14:paraId="7F05A227" w14:textId="491A0AE9" w:rsidR="002E4B61" w:rsidRPr="00C7413B" w:rsidRDefault="002E4B61" w:rsidP="008D4976">
      <w:pPr>
        <w:spacing w:line="288" w:lineRule="auto"/>
        <w:ind w:right="424"/>
        <w:jc w:val="both"/>
        <w:rPr>
          <w:rFonts w:ascii="Calibri" w:hAnsi="Calibri" w:cs="Calibri"/>
          <w:i/>
          <w:iCs/>
          <w:sz w:val="22"/>
          <w:szCs w:val="22"/>
        </w:rPr>
      </w:pPr>
      <w:r w:rsidRPr="00C7413B">
        <w:rPr>
          <w:rFonts w:ascii="Calibri" w:hAnsi="Calibri" w:cs="Calibri"/>
          <w:i/>
          <w:iCs/>
          <w:sz w:val="22"/>
          <w:szCs w:val="22"/>
        </w:rPr>
        <w:t xml:space="preserve">Contrary to what the term </w:t>
      </w:r>
      <w:r w:rsidRPr="00C7413B">
        <w:rPr>
          <w:rFonts w:ascii="Calibri" w:hAnsi="Calibri" w:cs="Calibri"/>
          <w:b/>
          <w:bCs/>
          <w:i/>
          <w:iCs/>
          <w:sz w:val="22"/>
          <w:szCs w:val="22"/>
        </w:rPr>
        <w:t>'hot foil finishing'</w:t>
      </w:r>
      <w:r w:rsidRPr="00C7413B">
        <w:rPr>
          <w:rFonts w:ascii="Calibri" w:hAnsi="Calibri" w:cs="Calibri"/>
          <w:i/>
          <w:iCs/>
          <w:sz w:val="22"/>
          <w:szCs w:val="22"/>
        </w:rPr>
        <w:t xml:space="preserve"> suggests, the foil </w:t>
      </w:r>
      <w:r w:rsidR="006E7A66" w:rsidRPr="00C7413B">
        <w:rPr>
          <w:rFonts w:ascii="Calibri" w:hAnsi="Calibri" w:cs="Calibri"/>
          <w:i/>
          <w:iCs/>
          <w:sz w:val="22"/>
          <w:szCs w:val="22"/>
        </w:rPr>
        <w:t xml:space="preserve">works </w:t>
      </w:r>
      <w:r w:rsidR="00C04E85" w:rsidRPr="00C7413B">
        <w:rPr>
          <w:rFonts w:ascii="Calibri" w:hAnsi="Calibri" w:cs="Calibri"/>
          <w:i/>
          <w:iCs/>
          <w:sz w:val="22"/>
          <w:szCs w:val="22"/>
        </w:rPr>
        <w:t xml:space="preserve">as a carrier substrate </w:t>
      </w:r>
      <w:r w:rsidR="006E7A66" w:rsidRPr="00C7413B">
        <w:rPr>
          <w:rFonts w:ascii="Calibri" w:hAnsi="Calibri" w:cs="Calibri"/>
          <w:i/>
          <w:iCs/>
          <w:sz w:val="22"/>
          <w:szCs w:val="22"/>
        </w:rPr>
        <w:t xml:space="preserve">and </w:t>
      </w:r>
      <w:r w:rsidRPr="00C7413B">
        <w:rPr>
          <w:rFonts w:ascii="Calibri" w:hAnsi="Calibri" w:cs="Calibri"/>
          <w:i/>
          <w:iCs/>
          <w:sz w:val="22"/>
          <w:szCs w:val="22"/>
        </w:rPr>
        <w:t xml:space="preserve">remains on the press. Finished greeting cards, vouchers, folders or folding boxes get their </w:t>
      </w:r>
      <w:r w:rsidR="00C04E85" w:rsidRPr="00C7413B">
        <w:rPr>
          <w:rFonts w:ascii="Calibri" w:hAnsi="Calibri" w:cs="Calibri"/>
          <w:i/>
          <w:iCs/>
          <w:sz w:val="22"/>
          <w:szCs w:val="22"/>
        </w:rPr>
        <w:t>eye-catching</w:t>
      </w:r>
      <w:r w:rsidRPr="00C7413B">
        <w:rPr>
          <w:rFonts w:ascii="Calibri" w:hAnsi="Calibri" w:cs="Calibri"/>
          <w:i/>
          <w:iCs/>
          <w:sz w:val="22"/>
          <w:szCs w:val="22"/>
        </w:rPr>
        <w:t xml:space="preserve"> effects from wafer-thin applied pigments and remain </w:t>
      </w:r>
      <w:r w:rsidRPr="00C7413B">
        <w:rPr>
          <w:rFonts w:ascii="Calibri" w:hAnsi="Calibri" w:cs="Calibri"/>
          <w:b/>
          <w:bCs/>
          <w:i/>
          <w:iCs/>
          <w:sz w:val="22"/>
          <w:szCs w:val="22"/>
        </w:rPr>
        <w:t>completely recyclable</w:t>
      </w:r>
      <w:r w:rsidRPr="00C7413B">
        <w:rPr>
          <w:rFonts w:ascii="Calibri" w:hAnsi="Calibri" w:cs="Calibri"/>
          <w:i/>
          <w:iCs/>
          <w:sz w:val="22"/>
          <w:szCs w:val="22"/>
        </w:rPr>
        <w:t>.</w:t>
      </w:r>
    </w:p>
    <w:p w14:paraId="4E7C7BFA" w14:textId="072168CF" w:rsidR="008E20F7" w:rsidRPr="006E7A66" w:rsidRDefault="008E20F7" w:rsidP="008D4976">
      <w:pPr>
        <w:ind w:right="424"/>
        <w:jc w:val="both"/>
        <w:rPr>
          <w:rFonts w:ascii="Calibri" w:hAnsi="Calibri" w:cs="Calibri"/>
          <w:bCs/>
          <w:sz w:val="20"/>
          <w:szCs w:val="20"/>
          <w:lang w:val="en-GB"/>
        </w:rPr>
      </w:pPr>
    </w:p>
    <w:p w14:paraId="27BE90B6" w14:textId="54C262D8" w:rsidR="006E7A66" w:rsidRPr="006E7A66" w:rsidRDefault="006E7A66" w:rsidP="008D4976">
      <w:pPr>
        <w:ind w:right="424"/>
        <w:jc w:val="both"/>
        <w:rPr>
          <w:rFonts w:ascii="Calibri" w:hAnsi="Calibri" w:cs="Calibri"/>
          <w:bCs/>
          <w:sz w:val="20"/>
          <w:szCs w:val="20"/>
          <w:lang w:val="en-GB"/>
        </w:rPr>
      </w:pPr>
    </w:p>
    <w:p w14:paraId="4056D24F" w14:textId="45384EA6" w:rsidR="006E7A66" w:rsidRDefault="006E7A66" w:rsidP="006E7A66">
      <w:pPr>
        <w:tabs>
          <w:tab w:val="left" w:pos="709"/>
        </w:tabs>
        <w:spacing w:line="288" w:lineRule="auto"/>
        <w:ind w:left="709" w:right="425" w:hanging="709"/>
        <w:jc w:val="both"/>
        <w:rPr>
          <w:rFonts w:ascii="Calibri" w:hAnsi="Calibri" w:cs="Calibri"/>
          <w:bCs/>
          <w:sz w:val="22"/>
          <w:szCs w:val="22"/>
          <w:lang w:val="en-GB"/>
        </w:rPr>
      </w:pPr>
      <w:r w:rsidRPr="006E7A66">
        <w:rPr>
          <w:rFonts w:ascii="Calibri" w:hAnsi="Calibri" w:cs="Calibri"/>
          <w:b/>
          <w:sz w:val="22"/>
          <w:szCs w:val="22"/>
          <w:lang w:val="en-GB"/>
        </w:rPr>
        <w:t>Photo</w:t>
      </w:r>
      <w:r>
        <w:rPr>
          <w:rFonts w:ascii="Calibri" w:hAnsi="Calibri" w:cs="Calibri"/>
          <w:bCs/>
          <w:sz w:val="22"/>
          <w:szCs w:val="22"/>
          <w:lang w:val="en-GB"/>
        </w:rPr>
        <w:t>:</w:t>
      </w:r>
      <w:r>
        <w:rPr>
          <w:rFonts w:ascii="Calibri" w:hAnsi="Calibri" w:cs="Calibri"/>
          <w:bCs/>
          <w:sz w:val="22"/>
          <w:szCs w:val="22"/>
          <w:lang w:val="en-GB"/>
        </w:rPr>
        <w:tab/>
        <w:t xml:space="preserve">The new </w:t>
      </w:r>
      <w:proofErr w:type="spellStart"/>
      <w:r>
        <w:rPr>
          <w:rFonts w:ascii="Calibri" w:hAnsi="Calibri" w:cs="Calibri"/>
          <w:bCs/>
          <w:sz w:val="22"/>
          <w:szCs w:val="22"/>
          <w:lang w:val="en-GB"/>
        </w:rPr>
        <w:t>AutoRegister</w:t>
      </w:r>
      <w:proofErr w:type="spellEnd"/>
      <w:r>
        <w:rPr>
          <w:rFonts w:ascii="Calibri" w:hAnsi="Calibri" w:cs="Calibri"/>
          <w:bCs/>
          <w:sz w:val="22"/>
          <w:szCs w:val="22"/>
          <w:lang w:val="en-GB"/>
        </w:rPr>
        <w:t xml:space="preserve"> AR3 in the KAMA </w:t>
      </w:r>
      <w:proofErr w:type="spellStart"/>
      <w:r>
        <w:rPr>
          <w:rFonts w:ascii="Calibri" w:hAnsi="Calibri" w:cs="Calibri"/>
          <w:bCs/>
          <w:sz w:val="22"/>
          <w:szCs w:val="22"/>
          <w:lang w:val="en-GB"/>
        </w:rPr>
        <w:t>ProCut</w:t>
      </w:r>
      <w:proofErr w:type="spellEnd"/>
      <w:r>
        <w:rPr>
          <w:rFonts w:ascii="Calibri" w:hAnsi="Calibri" w:cs="Calibri"/>
          <w:bCs/>
          <w:sz w:val="22"/>
          <w:szCs w:val="22"/>
          <w:lang w:val="en-GB"/>
        </w:rPr>
        <w:t xml:space="preserve"> 76 detects the print image with t</w:t>
      </w:r>
      <w:r w:rsidR="001458A4">
        <w:rPr>
          <w:rFonts w:ascii="Calibri" w:hAnsi="Calibri" w:cs="Calibri"/>
          <w:bCs/>
          <w:sz w:val="22"/>
          <w:szCs w:val="22"/>
          <w:lang w:val="en-GB"/>
        </w:rPr>
        <w:t>wo</w:t>
      </w:r>
      <w:r>
        <w:rPr>
          <w:rFonts w:ascii="Calibri" w:hAnsi="Calibri" w:cs="Calibri"/>
          <w:bCs/>
          <w:sz w:val="22"/>
          <w:szCs w:val="22"/>
          <w:lang w:val="en-GB"/>
        </w:rPr>
        <w:t xml:space="preserve"> cameras and corrects with register accuracy at full speed in any direction.</w:t>
      </w:r>
    </w:p>
    <w:p w14:paraId="05F37B8C" w14:textId="77777777" w:rsidR="008A1072" w:rsidRDefault="008A1072" w:rsidP="00C7413B">
      <w:pPr>
        <w:tabs>
          <w:tab w:val="left" w:pos="709"/>
        </w:tabs>
        <w:spacing w:line="288" w:lineRule="auto"/>
        <w:ind w:right="425"/>
        <w:jc w:val="both"/>
        <w:rPr>
          <w:rFonts w:ascii="Calibri" w:hAnsi="Calibri" w:cs="Calibri"/>
          <w:bCs/>
          <w:sz w:val="22"/>
          <w:szCs w:val="22"/>
          <w:lang w:val="en-GB"/>
        </w:rPr>
      </w:pPr>
    </w:p>
    <w:sectPr w:rsidR="008A1072" w:rsidSect="0087276C">
      <w:headerReference w:type="default" r:id="rId8"/>
      <w:pgSz w:w="11906" w:h="16838" w:code="9"/>
      <w:pgMar w:top="2552" w:right="396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A8116" w14:textId="77777777" w:rsidR="000D4415" w:rsidRDefault="000D4415">
      <w:r>
        <w:separator/>
      </w:r>
    </w:p>
  </w:endnote>
  <w:endnote w:type="continuationSeparator" w:id="0">
    <w:p w14:paraId="529C4DAA" w14:textId="77777777" w:rsidR="000D4415" w:rsidRDefault="000D4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oneSerif">
    <w:altName w:val="Goudy Old Style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79BD88" w14:textId="77777777" w:rsidR="000D4415" w:rsidRDefault="000D4415">
      <w:r>
        <w:separator/>
      </w:r>
    </w:p>
  </w:footnote>
  <w:footnote w:type="continuationSeparator" w:id="0">
    <w:p w14:paraId="59D5AFE8" w14:textId="77777777" w:rsidR="000D4415" w:rsidRDefault="000D44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00626" w14:textId="77777777" w:rsidR="002B58EF" w:rsidRDefault="003F3A1D">
    <w:pPr>
      <w:pStyle w:val="Kopfzeile"/>
    </w:pPr>
    <w:r w:rsidRPr="003F3A1D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1831F5" wp14:editId="3A4134B5">
              <wp:simplePos x="0" y="0"/>
              <wp:positionH relativeFrom="column">
                <wp:posOffset>-108894</wp:posOffset>
              </wp:positionH>
              <wp:positionV relativeFrom="paragraph">
                <wp:posOffset>7885</wp:posOffset>
              </wp:positionV>
              <wp:extent cx="6134735" cy="905256"/>
              <wp:effectExtent l="0" t="0" r="0" b="9525"/>
              <wp:wrapNone/>
              <wp:docPr id="4" name="Gruppieren 3">
                <a:extLst xmlns:a="http://schemas.openxmlformats.org/drawingml/2006/main">
                  <a:ext uri="{FF2B5EF4-FFF2-40B4-BE49-F238E27FC236}">
                    <a16:creationId xmlns:a16="http://schemas.microsoft.com/office/drawing/2014/main" id="{5D374A3E-FB10-4B50-8566-7F5D157CE3A1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4735" cy="905256"/>
                        <a:chOff x="0" y="0"/>
                        <a:chExt cx="6134735" cy="905256"/>
                      </a:xfrm>
                    </wpg:grpSpPr>
                    <wps:wsp>
                      <wps:cNvPr id="2" name="Rechteck 2">
                        <a:extLst>
                          <a:ext uri="{FF2B5EF4-FFF2-40B4-BE49-F238E27FC236}">
                            <a16:creationId xmlns:a16="http://schemas.microsoft.com/office/drawing/2014/main" id="{F2E5C832-FA7C-46CF-9B0B-530166A3ED3F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6134735" cy="9052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erader Verbinder 3">
                        <a:extLst>
                          <a:ext uri="{FF2B5EF4-FFF2-40B4-BE49-F238E27FC236}">
                            <a16:creationId xmlns:a16="http://schemas.microsoft.com/office/drawing/2014/main" id="{9180A59F-EA0E-46AB-8BD3-F5F4739ACFF4}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 flipH="1">
                          <a:off x="171768" y="472875"/>
                          <a:ext cx="3962401" cy="0"/>
                        </a:xfrm>
                        <a:prstGeom prst="line">
                          <a:avLst/>
                        </a:prstGeom>
                        <a:ln w="165100" cap="sq">
                          <a:solidFill>
                            <a:srgbClr val="00285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5" name="Grafik 5">
                          <a:extLst>
                            <a:ext uri="{FF2B5EF4-FFF2-40B4-BE49-F238E27FC236}">
                              <a16:creationId xmlns:a16="http://schemas.microsoft.com/office/drawing/2014/main" id="{DAA8D9FB-6A19-43C4-AD9C-0128C564D9F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95073" y="78349"/>
                          <a:ext cx="726323" cy="72632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lussdiagramm: Gespeicherte Daten 6">
                        <a:extLst>
                          <a:ext uri="{FF2B5EF4-FFF2-40B4-BE49-F238E27FC236}">
                            <a16:creationId xmlns:a16="http://schemas.microsoft.com/office/drawing/2014/main" id="{0D365F3B-5BBD-4721-B6CC-3638AEE16765}"/>
                          </a:ext>
                        </a:extLst>
                      </wps:cNvPr>
                      <wps:cNvSpPr/>
                      <wps:spPr>
                        <a:xfrm rot="10800000">
                          <a:off x="4010343" y="182124"/>
                          <a:ext cx="1143000" cy="390517"/>
                        </a:xfrm>
                        <a:prstGeom prst="flowChartOnlineStorag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644FDD05" id="Gruppieren 3" o:spid="_x0000_s1026" style="position:absolute;margin-left:-8.55pt;margin-top:.6pt;width:483.05pt;height:71.3pt;z-index:251659264" coordsize="61347,90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SA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EgAAAABAAIAS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dwAAAAAUmdodGxvbmcAAAXc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Bv6AAAAAQAA&#10;AKAAAACgAAAB4AABLAAAABveABgAAf/Y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uAA5BZG9iZQBkQAAAAAH/2wCE&#10;AAEBAQEBAQEBAQEBAQEBAQEBAQEBAQEBAQEBAQECAQEBAQEBAgICAgICAgICAgICAgIDAwMDAwMD&#10;AwMDAwMDAwMBAQEBAQEBAgEBAgMCAgIDAwMDAwMDAwMDAwMDAwMDAwMDAwMDAwMDAwMDAwMDAwMD&#10;AwMDAwMDAwMDAwMDAwMDA//AABEIBdwF3AMBEQACEQEDEQH/3QAEALz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bX/KB/lZdh/zPvkZT7Ri/&#10;ie1vj/1xLjNwd+dnwUshXEYGaoJoNkbZqZFMD7gznilhoUkJFPClTXSJKlN4JgfzlzZbcq7aZjR7&#10;iWoiT1PmzeehME+pouK1Am5W5bn5iv8AwhVYI6GR/QeSj+k3l6Cp8qH6oPUvU/XXRXWmyenupNpY&#10;jYvW3XW3qDa+z9qYOAwY/EYfHRaIowXLSTTSMWnqqqd3mqJ3knnkkmkd2xOvLy5v7qS9vHMkspLM&#10;x4kn/APIAYAoAAB1kha20Flbpa2qhI4wAqjgAP8AVk8ScnPQh+0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N78GvhT3P8AP/5GbK+OPSOMWbPb&#10;jlbI7m3RXQVD7a652Lj6iKPce/t2VFOCY6KiWWNVQHyVFRJBSQBp6iJWJt+3yy5d2yTc749q4VR8&#10;TufhRfmf5AEnAPRps20Xe936WFmO5skngqjizfIfzNAMnr6vnwi+F3S3wG+O2yfjl0dh2o9ubYph&#10;Wbh3HXLG25Ow971tNFHuXf8Au2qTiSvyMkSsUS0NPCsVJTJFTQQxpiNvu933MO5SbnftVnwFHwoo&#10;+FF+Q/aTUmpJPWS2z7TabJYJYWYoq8SeLN5s3zP7AKAYA6Nt7J+jP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l0NDXZSuo&#10;8ZjKOqyOSyNVT0OPx9DTzVddXV1XMKeko6Okpw0ksssjKkcaKWZiAASQPemZUUsxoBkk4AA8z1tV&#10;LEKoqTgAefX0o/5Av8mWh+AnWMHyK7+wFNUfMLtnb0a1GMroqSrHQuw8miVUewsVKFbTna0aH3JW&#10;RyEKQmOg/agqJq3GL3D52bmG7/du3NSyhPEf6K4/Gf6A/AP9sckBZ+5J5TGyW/196v8AjUo4H/Q1&#10;P4R/SP4j/tRwJOyD7jPof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8z/AMJu&#10;/wCSocDBs/8AmMfK3aTJnalYc78Verty41Q2Go3RZcd33uLHVlyKua5facE0SmBAuXXVJLjpoIG9&#10;zeePEL8tbQ/aMTyKeJ84gR5D/RCOPwcAwMxcg8paAm/bkvdxhQjh6SEev8A8vi/hI3VvcHdS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/f8ACez+S5N809+Y35dfJLbEn+ym9ZbjY7S2&#10;pm6GUUnyF3/gKkq+LEUpQT7Xw1Wg/jM1nhramM4oCRVyIp4r9xudxsdudn2x/wDHJV7mBzCh8/lI&#10;w+EcVHfjtrInI3KR3eYbpuC/4tGe1T/orDy/0in4vInt/ip9GyCCClghpqaGKnpqeKOCnp4I0hgg&#10;ghQRxQwxRgKqKoCqqgAAWHHvGokk1OSep4AAFB1l96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3h/&#10;+EyP83yimoNv/wAtP5EbgpqKso2rT8Tt65WWnpoMhTzyS5XK9G5eukKD7pZGmrNsSTFmmDz4wSB4&#10;8ZTywR7pcmsGbmjbVqDT6hR5eQlA9OAenDD/AMREwe3vNAKry/fNQj+xY+fmYz8/NPXK/wAIO7R7&#10;gzqX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W/fya/5pm8/wCWN8lqTclf&#10;Plc78cu0Z8Ttrv8A2BSvLUebCw1JXGdh7boNQQ5zAeaaamFv8pppKmiYoZ0mhBvOvKcHNO1mJaLc&#10;xVaF/n5ox/hegB9DRvKhFHKnMcvL24CRqtBJQSL8vJgP4l8vUVHnUfVG2JvrZ3Z+ytqdjde7kxO8&#10;Ni7629iN2bQ3VgauOvw24duZ6hTJYfMYysi9MkM8EiSI39DyAbj3ibcW81rO9tcqUkjJVlOCGBoQ&#10;R6g9ZIQzRXEK3EDB0cBlYZBByCPt6Vftnp3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3H/AMJsP5xB6D3rhvgD8kN1eHpDsnPyR9BbzztY5pOqezdw1mtthV1X&#10;UMRT4DclW5NKRaOjy0pdlEOQqp6eHvc7kv8AeEDcxbYn68Q/VUD+0QfjHq6Dj5sg9VAMncgc1fRT&#10;DZL9v0ZD+mx/A5/D8lc8PRvkxI+gZ7x26m/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JWZGV0ZkdGDI6kqyspurKw5BB5&#10;BHv3Xuvo4/8ACdT+cKPmb1ZD8RvkLuhZvlN0ttuE7T3FmqpmyPe3U+GiSjizUlbUEmq3Jgl8VPmk&#10;c+arpjDkh55Bk5KfGn3J5M/cl3++NtT/ABSdu5RwikOaU8kfivkpquOys88ic0/va2/dd83+Mwjt&#10;J4yIPP5svBvMijZ7qbPnuK+p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X052/2L0D2nsPujqTc+Q2b2R1ruTHbr2huTGuFqMdlsbLrQSRtdJqeZC9PV0sqtFPA8kMqvHI6l&#10;Le2dtuNpJY3iB4pVKsp8wf8AARxBGQaEZHSi0up7K5S7tWKSRkMpHkR/k8iPMYPX1cP5Un8ybrn+&#10;Zr8XcF2/t447Adq7V+x2l351lTzuanYnYSUfkaroKeoZpnweaRHyGDqy0itF5KWSVqyirI4sSObu&#10;WLnlbdWspKtC9Wif+NK+flqXg49aGmllrkpy1v8ABzDty3UdFlXtkT+Fv+gW4qfTHEHqzT2FuhD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rC&#10;P5Z38wrtL+Wz8n9rd8bBeqzG1Krw7Z7i64FV4Mb2T1tWVsc+WwsnkvHFkKYotZh64i9PVRrq1U8l&#10;RDKHOaOXLTmfan2+47XHdG/mjgYP2Hgw8x8wCDzl7fLnYNxW9gypw6eTp5j7RxU+R+VQfrDdAd89&#10;W/J/prrzvzpXdFLvDrLs/blJuXa2bph45GpqgmGrxmUo2OukyFDUpNQ5GimAlpqmKWCVVkjYDEXc&#10;dvu9qvZNvvk0SxMVYf5QfMEUKkYIIIwesl7G9ttxtI720bXHIKg/5D6EHBHEEEdDD7RdK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sef8J8v5v1R8Cu6&#10;E+PPee4p1+IveW46ZK+urpi9J0n2dklixeN7JpvIbR4itCU9FuWMEBIUhyC+qjkhqo09xeTRzBY/&#10;vKwX/HIFwB/oqDJT/TDJT51X8QIHvI/NJ2W7+hvG/wAVmOf+FucB/wDSnAf5UbyofpXQTwVUENTT&#10;TRVFNURRz09RBIk0E8EyCSKaGWMlWRlIZWUkEG4494wkEGhwR1P4IIqOsvv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">
              <v:rect id="Rechteck 2" o:spid="_x0000_s1027" style="position:absolute;width:61347;height:90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" fillcolor="white [3212]" stroked="f" strokeweight=".25pt"/>
              <v:line id="Gerader Verbinder 3" o:spid="_x0000_s1028" style="position:absolute;flip:x;visibility:visible;mso-wrap-style:square" from="1717,4728" to="41341,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" strokecolor="#002855" strokeweight="13pt">
                <v:stroke endcap="square"/>
                <o:lock v:ext="edit" shapetype="f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9" type="#_x0000_t75" style="position:absolute;left:52950;top:783;width:7263;height:7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">
                <v:imagedata r:id="rId2" o:title=""/>
              </v:shape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ussdiagramm: Gespeicherte Daten 6" o:spid="_x0000_s1030" type="#_x0000_t130" style="position:absolute;left:40103;top:1821;width:11430;height:390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" fillcolor="white [3212]" strokecolor="white [3212]" strokeweight="2pt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6DE"/>
    <w:rsid w:val="00003AEA"/>
    <w:rsid w:val="00012029"/>
    <w:rsid w:val="00021ED7"/>
    <w:rsid w:val="00032826"/>
    <w:rsid w:val="00032FFE"/>
    <w:rsid w:val="00043F93"/>
    <w:rsid w:val="00071806"/>
    <w:rsid w:val="000724F1"/>
    <w:rsid w:val="00073AAF"/>
    <w:rsid w:val="00073EDB"/>
    <w:rsid w:val="0007630E"/>
    <w:rsid w:val="000771F0"/>
    <w:rsid w:val="0008265D"/>
    <w:rsid w:val="00083CAB"/>
    <w:rsid w:val="000959FB"/>
    <w:rsid w:val="000A70C1"/>
    <w:rsid w:val="000B423D"/>
    <w:rsid w:val="000D4415"/>
    <w:rsid w:val="000E3B8B"/>
    <w:rsid w:val="000F717F"/>
    <w:rsid w:val="00105284"/>
    <w:rsid w:val="00110EF9"/>
    <w:rsid w:val="00114DE1"/>
    <w:rsid w:val="0011717D"/>
    <w:rsid w:val="001458A4"/>
    <w:rsid w:val="00147C5F"/>
    <w:rsid w:val="001556D4"/>
    <w:rsid w:val="00163F85"/>
    <w:rsid w:val="0016680D"/>
    <w:rsid w:val="001740B3"/>
    <w:rsid w:val="001747D2"/>
    <w:rsid w:val="001763D3"/>
    <w:rsid w:val="00184AA7"/>
    <w:rsid w:val="001858EE"/>
    <w:rsid w:val="00191E69"/>
    <w:rsid w:val="00196603"/>
    <w:rsid w:val="001B081D"/>
    <w:rsid w:val="001C70D8"/>
    <w:rsid w:val="001C7B76"/>
    <w:rsid w:val="001D0F65"/>
    <w:rsid w:val="001D79AA"/>
    <w:rsid w:val="001E20BE"/>
    <w:rsid w:val="001E4873"/>
    <w:rsid w:val="00203928"/>
    <w:rsid w:val="00210BA8"/>
    <w:rsid w:val="00220331"/>
    <w:rsid w:val="00222677"/>
    <w:rsid w:val="00222765"/>
    <w:rsid w:val="002351E4"/>
    <w:rsid w:val="002421FF"/>
    <w:rsid w:val="0025106D"/>
    <w:rsid w:val="00254ADD"/>
    <w:rsid w:val="00262E94"/>
    <w:rsid w:val="00267B9B"/>
    <w:rsid w:val="00286A39"/>
    <w:rsid w:val="00296C29"/>
    <w:rsid w:val="00296F7A"/>
    <w:rsid w:val="002A1C0B"/>
    <w:rsid w:val="002B3331"/>
    <w:rsid w:val="002B4FC4"/>
    <w:rsid w:val="002B58EF"/>
    <w:rsid w:val="002B7587"/>
    <w:rsid w:val="002C6D69"/>
    <w:rsid w:val="002C7E6F"/>
    <w:rsid w:val="002D3D51"/>
    <w:rsid w:val="002E4B61"/>
    <w:rsid w:val="002F41F9"/>
    <w:rsid w:val="0030006D"/>
    <w:rsid w:val="003007E4"/>
    <w:rsid w:val="003030FE"/>
    <w:rsid w:val="003108EA"/>
    <w:rsid w:val="00311213"/>
    <w:rsid w:val="003247AC"/>
    <w:rsid w:val="00334DA4"/>
    <w:rsid w:val="003375E0"/>
    <w:rsid w:val="00341042"/>
    <w:rsid w:val="00354126"/>
    <w:rsid w:val="003663CD"/>
    <w:rsid w:val="00383D52"/>
    <w:rsid w:val="003A30A7"/>
    <w:rsid w:val="003B5AE1"/>
    <w:rsid w:val="003C4751"/>
    <w:rsid w:val="003E2528"/>
    <w:rsid w:val="003E4A6D"/>
    <w:rsid w:val="003F06BB"/>
    <w:rsid w:val="003F3A1D"/>
    <w:rsid w:val="004024A4"/>
    <w:rsid w:val="00412021"/>
    <w:rsid w:val="004145F1"/>
    <w:rsid w:val="00430501"/>
    <w:rsid w:val="004357F2"/>
    <w:rsid w:val="0043628E"/>
    <w:rsid w:val="00437655"/>
    <w:rsid w:val="00437A3E"/>
    <w:rsid w:val="00447CBE"/>
    <w:rsid w:val="00467AC2"/>
    <w:rsid w:val="00471C8C"/>
    <w:rsid w:val="004922A0"/>
    <w:rsid w:val="00493573"/>
    <w:rsid w:val="004A6BBE"/>
    <w:rsid w:val="004B087C"/>
    <w:rsid w:val="004C6D17"/>
    <w:rsid w:val="004D2CCD"/>
    <w:rsid w:val="004D49E9"/>
    <w:rsid w:val="004E2180"/>
    <w:rsid w:val="004E6E08"/>
    <w:rsid w:val="004F2D07"/>
    <w:rsid w:val="004F60AF"/>
    <w:rsid w:val="005008C0"/>
    <w:rsid w:val="00501DDF"/>
    <w:rsid w:val="00506767"/>
    <w:rsid w:val="00513084"/>
    <w:rsid w:val="005158F2"/>
    <w:rsid w:val="0051695A"/>
    <w:rsid w:val="005212CA"/>
    <w:rsid w:val="00522AA0"/>
    <w:rsid w:val="00526EF3"/>
    <w:rsid w:val="00530670"/>
    <w:rsid w:val="005353BA"/>
    <w:rsid w:val="0055184F"/>
    <w:rsid w:val="0055409A"/>
    <w:rsid w:val="00556F12"/>
    <w:rsid w:val="00564DF7"/>
    <w:rsid w:val="00564F69"/>
    <w:rsid w:val="00565008"/>
    <w:rsid w:val="005723C6"/>
    <w:rsid w:val="0057307B"/>
    <w:rsid w:val="005772E7"/>
    <w:rsid w:val="005805AC"/>
    <w:rsid w:val="00596769"/>
    <w:rsid w:val="005B2A3B"/>
    <w:rsid w:val="005B3A61"/>
    <w:rsid w:val="005D46AF"/>
    <w:rsid w:val="005E09A0"/>
    <w:rsid w:val="005E1C55"/>
    <w:rsid w:val="005F0463"/>
    <w:rsid w:val="005F31A9"/>
    <w:rsid w:val="00643804"/>
    <w:rsid w:val="00647B7F"/>
    <w:rsid w:val="0065247E"/>
    <w:rsid w:val="006578A6"/>
    <w:rsid w:val="00657DC8"/>
    <w:rsid w:val="00663C6E"/>
    <w:rsid w:val="00667B7E"/>
    <w:rsid w:val="006802FE"/>
    <w:rsid w:val="00684675"/>
    <w:rsid w:val="00684FA8"/>
    <w:rsid w:val="00687FFA"/>
    <w:rsid w:val="006A2AEC"/>
    <w:rsid w:val="006A34A6"/>
    <w:rsid w:val="006A7EA2"/>
    <w:rsid w:val="006C3DDF"/>
    <w:rsid w:val="006D1C09"/>
    <w:rsid w:val="006D226F"/>
    <w:rsid w:val="006E2D34"/>
    <w:rsid w:val="006E7A66"/>
    <w:rsid w:val="006F0E5F"/>
    <w:rsid w:val="006F6249"/>
    <w:rsid w:val="006F7951"/>
    <w:rsid w:val="00716516"/>
    <w:rsid w:val="00724357"/>
    <w:rsid w:val="007256D8"/>
    <w:rsid w:val="007347D0"/>
    <w:rsid w:val="00746F02"/>
    <w:rsid w:val="0075489B"/>
    <w:rsid w:val="00775318"/>
    <w:rsid w:val="00782EEC"/>
    <w:rsid w:val="007A1D4D"/>
    <w:rsid w:val="007B0489"/>
    <w:rsid w:val="007B4320"/>
    <w:rsid w:val="007C0131"/>
    <w:rsid w:val="007D7D0E"/>
    <w:rsid w:val="007F139B"/>
    <w:rsid w:val="007F1E83"/>
    <w:rsid w:val="008139BE"/>
    <w:rsid w:val="008430EB"/>
    <w:rsid w:val="00846EB0"/>
    <w:rsid w:val="00861474"/>
    <w:rsid w:val="008616DA"/>
    <w:rsid w:val="0087276C"/>
    <w:rsid w:val="00891A17"/>
    <w:rsid w:val="008950EA"/>
    <w:rsid w:val="008A1072"/>
    <w:rsid w:val="008C02EE"/>
    <w:rsid w:val="008C4427"/>
    <w:rsid w:val="008D4976"/>
    <w:rsid w:val="008D63E4"/>
    <w:rsid w:val="008E1602"/>
    <w:rsid w:val="008E20F7"/>
    <w:rsid w:val="00917880"/>
    <w:rsid w:val="009220CA"/>
    <w:rsid w:val="00927162"/>
    <w:rsid w:val="0093249D"/>
    <w:rsid w:val="00947CD3"/>
    <w:rsid w:val="00960206"/>
    <w:rsid w:val="00967A83"/>
    <w:rsid w:val="00970BF1"/>
    <w:rsid w:val="00980818"/>
    <w:rsid w:val="00980D8B"/>
    <w:rsid w:val="00984173"/>
    <w:rsid w:val="00995854"/>
    <w:rsid w:val="009C2E0B"/>
    <w:rsid w:val="009C31F2"/>
    <w:rsid w:val="009C32B5"/>
    <w:rsid w:val="009C61C0"/>
    <w:rsid w:val="009D400B"/>
    <w:rsid w:val="009D5C75"/>
    <w:rsid w:val="009E46F1"/>
    <w:rsid w:val="009E63A1"/>
    <w:rsid w:val="009F129B"/>
    <w:rsid w:val="009F50C2"/>
    <w:rsid w:val="00A0501A"/>
    <w:rsid w:val="00A149DD"/>
    <w:rsid w:val="00A15F49"/>
    <w:rsid w:val="00A42F64"/>
    <w:rsid w:val="00A46D8F"/>
    <w:rsid w:val="00A637CD"/>
    <w:rsid w:val="00A83277"/>
    <w:rsid w:val="00A8383C"/>
    <w:rsid w:val="00A862B5"/>
    <w:rsid w:val="00A94839"/>
    <w:rsid w:val="00A94A38"/>
    <w:rsid w:val="00A94DA1"/>
    <w:rsid w:val="00AA5F89"/>
    <w:rsid w:val="00AC0A9F"/>
    <w:rsid w:val="00AC0DE1"/>
    <w:rsid w:val="00AE44ED"/>
    <w:rsid w:val="00AE4E6E"/>
    <w:rsid w:val="00AE4EF1"/>
    <w:rsid w:val="00B1049E"/>
    <w:rsid w:val="00B12C21"/>
    <w:rsid w:val="00B13C0E"/>
    <w:rsid w:val="00B6281D"/>
    <w:rsid w:val="00B656DE"/>
    <w:rsid w:val="00B718A0"/>
    <w:rsid w:val="00B75BC1"/>
    <w:rsid w:val="00B8258C"/>
    <w:rsid w:val="00B877FC"/>
    <w:rsid w:val="00B910FB"/>
    <w:rsid w:val="00B92EA0"/>
    <w:rsid w:val="00B930F9"/>
    <w:rsid w:val="00BA28A9"/>
    <w:rsid w:val="00BA368F"/>
    <w:rsid w:val="00BA5050"/>
    <w:rsid w:val="00BB325C"/>
    <w:rsid w:val="00BB4351"/>
    <w:rsid w:val="00BC570C"/>
    <w:rsid w:val="00BE0060"/>
    <w:rsid w:val="00BE29E7"/>
    <w:rsid w:val="00BE575B"/>
    <w:rsid w:val="00BE5A3E"/>
    <w:rsid w:val="00BF06A8"/>
    <w:rsid w:val="00BF5B20"/>
    <w:rsid w:val="00BF6C4D"/>
    <w:rsid w:val="00C04E85"/>
    <w:rsid w:val="00C21A34"/>
    <w:rsid w:val="00C21DDB"/>
    <w:rsid w:val="00C37A59"/>
    <w:rsid w:val="00C5279B"/>
    <w:rsid w:val="00C52B35"/>
    <w:rsid w:val="00C5531C"/>
    <w:rsid w:val="00C7413B"/>
    <w:rsid w:val="00C7763E"/>
    <w:rsid w:val="00C90D86"/>
    <w:rsid w:val="00C97676"/>
    <w:rsid w:val="00CB057D"/>
    <w:rsid w:val="00CE193B"/>
    <w:rsid w:val="00D04944"/>
    <w:rsid w:val="00D0764B"/>
    <w:rsid w:val="00D25FBA"/>
    <w:rsid w:val="00D26CB6"/>
    <w:rsid w:val="00D37582"/>
    <w:rsid w:val="00D40580"/>
    <w:rsid w:val="00D409F3"/>
    <w:rsid w:val="00D539AF"/>
    <w:rsid w:val="00D543CC"/>
    <w:rsid w:val="00D5723D"/>
    <w:rsid w:val="00D6420C"/>
    <w:rsid w:val="00D65AB7"/>
    <w:rsid w:val="00D9490C"/>
    <w:rsid w:val="00DB0E49"/>
    <w:rsid w:val="00DB4693"/>
    <w:rsid w:val="00DB5637"/>
    <w:rsid w:val="00DD3CB7"/>
    <w:rsid w:val="00DD4347"/>
    <w:rsid w:val="00DE50C8"/>
    <w:rsid w:val="00DF06ED"/>
    <w:rsid w:val="00DF3489"/>
    <w:rsid w:val="00E101EA"/>
    <w:rsid w:val="00E417AB"/>
    <w:rsid w:val="00E4252B"/>
    <w:rsid w:val="00E44816"/>
    <w:rsid w:val="00E463FF"/>
    <w:rsid w:val="00E719E2"/>
    <w:rsid w:val="00E80ED3"/>
    <w:rsid w:val="00E904E9"/>
    <w:rsid w:val="00E9140C"/>
    <w:rsid w:val="00E93A82"/>
    <w:rsid w:val="00EB2155"/>
    <w:rsid w:val="00EB7C32"/>
    <w:rsid w:val="00EC1F49"/>
    <w:rsid w:val="00ED24DD"/>
    <w:rsid w:val="00F0104D"/>
    <w:rsid w:val="00F11AAF"/>
    <w:rsid w:val="00F1309E"/>
    <w:rsid w:val="00F17C3D"/>
    <w:rsid w:val="00F27FEB"/>
    <w:rsid w:val="00F36083"/>
    <w:rsid w:val="00F42714"/>
    <w:rsid w:val="00F57835"/>
    <w:rsid w:val="00F60E1A"/>
    <w:rsid w:val="00F83BFA"/>
    <w:rsid w:val="00F86272"/>
    <w:rsid w:val="00FC1B0B"/>
    <w:rsid w:val="00FD10C0"/>
    <w:rsid w:val="00FF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969D7F"/>
  <w15:docId w15:val="{1AC919C3-4437-4EAC-AF91-914A8C1D9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656DE"/>
    <w:rPr>
      <w:rFonts w:eastAsiaTheme="minorHAnsi"/>
      <w:sz w:val="24"/>
      <w:szCs w:val="24"/>
      <w:lang w:val="en-US" w:eastAsia="en-US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564F69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684675"/>
    <w:pPr>
      <w:keepNext/>
      <w:spacing w:line="280" w:lineRule="exact"/>
      <w:outlineLvl w:val="2"/>
    </w:pPr>
    <w:rPr>
      <w:rFonts w:ascii="Arial" w:eastAsia="Times New Roman" w:hAnsi="Arial" w:cs="Arial"/>
      <w:b/>
      <w:bCs/>
      <w:snapToGrid w:val="0"/>
      <w:sz w:val="22"/>
      <w:szCs w:val="22"/>
      <w:lang w:val="de-DE" w:eastAsia="de-AT"/>
    </w:rPr>
  </w:style>
  <w:style w:type="paragraph" w:styleId="berschrift4">
    <w:name w:val="heading 4"/>
    <w:basedOn w:val="Standard"/>
    <w:next w:val="Standard"/>
    <w:link w:val="berschrift4Zchn"/>
    <w:qFormat/>
    <w:rsid w:val="00684675"/>
    <w:pPr>
      <w:keepNext/>
      <w:spacing w:line="280" w:lineRule="exact"/>
      <w:ind w:right="1510"/>
      <w:outlineLvl w:val="3"/>
    </w:pPr>
    <w:rPr>
      <w:rFonts w:ascii="Arial" w:eastAsia="Times New Roman" w:hAnsi="Arial" w:cs="Arial"/>
      <w:b/>
      <w:bCs/>
      <w:snapToGrid w:val="0"/>
      <w:sz w:val="22"/>
      <w:szCs w:val="22"/>
      <w:lang w:val="de-DE" w:eastAsia="de-AT"/>
    </w:rPr>
  </w:style>
  <w:style w:type="paragraph" w:styleId="berschrift6">
    <w:name w:val="heading 6"/>
    <w:basedOn w:val="Standard"/>
    <w:next w:val="Standard"/>
    <w:link w:val="berschrift6Zchn"/>
    <w:qFormat/>
    <w:rsid w:val="00684675"/>
    <w:pPr>
      <w:keepNext/>
      <w:spacing w:line="280" w:lineRule="exact"/>
      <w:ind w:right="2230"/>
      <w:outlineLvl w:val="5"/>
    </w:pPr>
    <w:rPr>
      <w:rFonts w:ascii="Arial" w:eastAsia="Times New Roman" w:hAnsi="Arial" w:cs="Arial"/>
      <w:b/>
      <w:bCs/>
      <w:snapToGrid w:val="0"/>
      <w:sz w:val="32"/>
      <w:szCs w:val="32"/>
      <w:lang w:val="de-DE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724F1"/>
    <w:pPr>
      <w:tabs>
        <w:tab w:val="center" w:pos="4536"/>
        <w:tab w:val="right" w:pos="9072"/>
      </w:tabs>
    </w:pPr>
    <w:rPr>
      <w:rFonts w:eastAsia="Times New Roman"/>
      <w:lang w:val="de-DE" w:eastAsia="de-DE"/>
    </w:rPr>
  </w:style>
  <w:style w:type="paragraph" w:styleId="Fuzeile">
    <w:name w:val="footer"/>
    <w:basedOn w:val="Standard"/>
    <w:rsid w:val="000724F1"/>
    <w:pPr>
      <w:tabs>
        <w:tab w:val="center" w:pos="4536"/>
        <w:tab w:val="right" w:pos="9072"/>
      </w:tabs>
    </w:pPr>
    <w:rPr>
      <w:rFonts w:eastAsia="Times New Roman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684675"/>
    <w:rPr>
      <w:rFonts w:ascii="Arial" w:hAnsi="Arial" w:cs="Arial"/>
      <w:b/>
      <w:bCs/>
      <w:snapToGrid w:val="0"/>
      <w:sz w:val="22"/>
      <w:szCs w:val="22"/>
      <w:lang w:eastAsia="de-AT"/>
    </w:rPr>
  </w:style>
  <w:style w:type="character" w:customStyle="1" w:styleId="berschrift4Zchn">
    <w:name w:val="Überschrift 4 Zchn"/>
    <w:basedOn w:val="Absatz-Standardschriftart"/>
    <w:link w:val="berschrift4"/>
    <w:rsid w:val="00684675"/>
    <w:rPr>
      <w:rFonts w:ascii="Arial" w:hAnsi="Arial" w:cs="Arial"/>
      <w:b/>
      <w:bCs/>
      <w:snapToGrid w:val="0"/>
      <w:sz w:val="22"/>
      <w:szCs w:val="22"/>
      <w:lang w:eastAsia="de-AT"/>
    </w:rPr>
  </w:style>
  <w:style w:type="character" w:customStyle="1" w:styleId="berschrift6Zchn">
    <w:name w:val="Überschrift 6 Zchn"/>
    <w:basedOn w:val="Absatz-Standardschriftart"/>
    <w:link w:val="berschrift6"/>
    <w:rsid w:val="00684675"/>
    <w:rPr>
      <w:rFonts w:ascii="Arial" w:hAnsi="Arial" w:cs="Arial"/>
      <w:b/>
      <w:bCs/>
      <w:snapToGrid w:val="0"/>
      <w:sz w:val="32"/>
      <w:szCs w:val="32"/>
      <w:lang w:eastAsia="de-AT"/>
    </w:rPr>
  </w:style>
  <w:style w:type="character" w:styleId="Hyperlink">
    <w:name w:val="Hyperlink"/>
    <w:basedOn w:val="Absatz-Standardschriftart"/>
    <w:uiPriority w:val="99"/>
    <w:rsid w:val="00684675"/>
    <w:rPr>
      <w:color w:val="0000FF"/>
      <w:u w:val="single"/>
    </w:rPr>
  </w:style>
  <w:style w:type="paragraph" w:styleId="Textkrper">
    <w:name w:val="Body Text"/>
    <w:basedOn w:val="Standard"/>
    <w:link w:val="TextkrperZchn"/>
    <w:rsid w:val="00684675"/>
    <w:pPr>
      <w:spacing w:line="280" w:lineRule="exact"/>
      <w:ind w:right="1870"/>
    </w:pPr>
    <w:rPr>
      <w:rFonts w:ascii="StoneSerif" w:eastAsia="Times New Roman" w:hAnsi="StoneSerif" w:cs="StoneSerif"/>
      <w:snapToGrid w:val="0"/>
      <w:sz w:val="18"/>
      <w:szCs w:val="18"/>
      <w:lang w:val="de-DE" w:eastAsia="de-AT"/>
    </w:rPr>
  </w:style>
  <w:style w:type="character" w:customStyle="1" w:styleId="TextkrperZchn">
    <w:name w:val="Textkörper Zchn"/>
    <w:basedOn w:val="Absatz-Standardschriftart"/>
    <w:link w:val="Textkrper"/>
    <w:rsid w:val="00684675"/>
    <w:rPr>
      <w:rFonts w:ascii="StoneSerif" w:hAnsi="StoneSerif" w:cs="StoneSerif"/>
      <w:snapToGrid w:val="0"/>
      <w:sz w:val="18"/>
      <w:szCs w:val="18"/>
      <w:lang w:eastAsia="de-AT"/>
    </w:rPr>
  </w:style>
  <w:style w:type="paragraph" w:styleId="Blocktext">
    <w:name w:val="Block Text"/>
    <w:basedOn w:val="Standard"/>
    <w:rsid w:val="00684675"/>
    <w:pPr>
      <w:ind w:left="180" w:right="1510"/>
      <w:jc w:val="both"/>
    </w:pPr>
    <w:rPr>
      <w:rFonts w:ascii="Arial" w:eastAsia="Times New Roman" w:hAnsi="Arial" w:cs="Arial"/>
      <w:snapToGrid w:val="0"/>
      <w:sz w:val="22"/>
      <w:szCs w:val="22"/>
      <w:lang w:val="de-DE" w:eastAsia="de-AT"/>
    </w:rPr>
  </w:style>
  <w:style w:type="paragraph" w:styleId="Textkrper2">
    <w:name w:val="Body Text 2"/>
    <w:basedOn w:val="Standard"/>
    <w:link w:val="Textkrper2Zchn"/>
    <w:rsid w:val="00684675"/>
    <w:pPr>
      <w:spacing w:line="280" w:lineRule="exact"/>
      <w:ind w:right="1870"/>
      <w:jc w:val="both"/>
    </w:pPr>
    <w:rPr>
      <w:rFonts w:ascii="Arial" w:eastAsia="Times New Roman" w:hAnsi="Arial" w:cs="Arial"/>
      <w:snapToGrid w:val="0"/>
      <w:sz w:val="22"/>
      <w:szCs w:val="22"/>
      <w:lang w:val="de-DE" w:eastAsia="de-AT"/>
    </w:rPr>
  </w:style>
  <w:style w:type="character" w:customStyle="1" w:styleId="Textkrper2Zchn">
    <w:name w:val="Textkörper 2 Zchn"/>
    <w:basedOn w:val="Absatz-Standardschriftart"/>
    <w:link w:val="Textkrper2"/>
    <w:rsid w:val="00684675"/>
    <w:rPr>
      <w:rFonts w:ascii="Arial" w:hAnsi="Arial" w:cs="Arial"/>
      <w:snapToGrid w:val="0"/>
      <w:sz w:val="22"/>
      <w:szCs w:val="22"/>
      <w:lang w:eastAsia="de-AT"/>
    </w:rPr>
  </w:style>
  <w:style w:type="character" w:customStyle="1" w:styleId="berschrift2Zchn">
    <w:name w:val="Überschrift 2 Zchn"/>
    <w:basedOn w:val="Absatz-Standardschriftart"/>
    <w:link w:val="berschrift2"/>
    <w:semiHidden/>
    <w:rsid w:val="00564F6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prechblasentext">
    <w:name w:val="Balloon Text"/>
    <w:basedOn w:val="Standard"/>
    <w:link w:val="SprechblasentextZchn"/>
    <w:rsid w:val="004E6E08"/>
    <w:rPr>
      <w:rFonts w:ascii="Tahoma" w:eastAsia="Times New Roman" w:hAnsi="Tahoma" w:cs="Tahoma"/>
      <w:sz w:val="16"/>
      <w:szCs w:val="16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rsid w:val="004E6E08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unhideWhenUsed/>
    <w:rsid w:val="00191E6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191E6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191E69"/>
    <w:rPr>
      <w:rFonts w:eastAsiaTheme="minorHAnsi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91E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91E69"/>
    <w:rPr>
      <w:rFonts w:eastAsiaTheme="minorHAnsi"/>
      <w:b/>
      <w:bCs/>
      <w:lang w:val="en-US" w:eastAsia="en-US"/>
    </w:rPr>
  </w:style>
  <w:style w:type="paragraph" w:styleId="berarbeitung">
    <w:name w:val="Revision"/>
    <w:hidden/>
    <w:uiPriority w:val="99"/>
    <w:semiHidden/>
    <w:rsid w:val="00191E69"/>
    <w:rPr>
      <w:rFonts w:eastAsiaTheme="minorHAnsi"/>
      <w:sz w:val="24"/>
      <w:szCs w:val="24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2765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3375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novationday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ama.inf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sheim\Desktop\Presse-Vorlage%208_2019-blau%20(1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Presse-Vorlage 8_2019-blau (1).dotx</Template>
  <TotalTime>0</TotalTime>
  <Pages>2</Pages>
  <Words>428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KAMA GmbH</Company>
  <LinksUpToDate>false</LinksUpToDate>
  <CharactersWithSpaces>3123</CharactersWithSpaces>
  <SharedDoc>false</SharedDoc>
  <HLinks>
    <vt:vector size="6" baseType="variant">
      <vt:variant>
        <vt:i4>131167</vt:i4>
      </vt:variant>
      <vt:variant>
        <vt:i4>0</vt:i4>
      </vt:variant>
      <vt:variant>
        <vt:i4>0</vt:i4>
      </vt:variant>
      <vt:variant>
        <vt:i4>5</vt:i4>
      </vt:variant>
      <vt:variant>
        <vt:lpwstr>http://www.kama.info/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Isheim, Ruth</dc:creator>
  <cp:lastModifiedBy>Isheim, Ruth</cp:lastModifiedBy>
  <cp:revision>5</cp:revision>
  <cp:lastPrinted>2023-01-30T13:37:00Z</cp:lastPrinted>
  <dcterms:created xsi:type="dcterms:W3CDTF">2023-01-30T16:42:00Z</dcterms:created>
  <dcterms:modified xsi:type="dcterms:W3CDTF">2023-02-01T14:56:00Z</dcterms:modified>
</cp:coreProperties>
</file>